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08"/>
        <w:gridCol w:w="7374"/>
      </w:tblGrid>
      <w:tr w:rsidR="002A4ED5" w:rsidRPr="002A4ED5" w14:paraId="22AD0109" w14:textId="77777777" w:rsidTr="001873F4">
        <w:tc>
          <w:tcPr>
            <w:tcW w:w="1231" w:type="pct"/>
            <w:vAlign w:val="bottom"/>
          </w:tcPr>
          <w:p w14:paraId="6EABB59F" w14:textId="2D2F1588" w:rsidR="002A4ED5" w:rsidRPr="002A4ED5" w:rsidRDefault="004779F1" w:rsidP="002A4ED5">
            <w:r>
              <w:t>Purchaser</w:t>
            </w:r>
          </w:p>
        </w:tc>
        <w:tc>
          <w:tcPr>
            <w:tcW w:w="3769" w:type="pct"/>
            <w:vAlign w:val="bottom"/>
          </w:tcPr>
          <w:p w14:paraId="4C63908B" w14:textId="77777777" w:rsidR="002A4ED5" w:rsidRPr="002A4ED5" w:rsidRDefault="002A4ED5" w:rsidP="002A4ED5"/>
        </w:tc>
      </w:tr>
      <w:tr w:rsidR="002A4ED5" w:rsidRPr="002A4ED5" w14:paraId="49DEAA94" w14:textId="77777777" w:rsidTr="001873F4">
        <w:tc>
          <w:tcPr>
            <w:tcW w:w="1231" w:type="pct"/>
            <w:vAlign w:val="bottom"/>
          </w:tcPr>
          <w:p w14:paraId="620D7642" w14:textId="280818C8" w:rsidR="002A4ED5" w:rsidRPr="002A4ED5" w:rsidRDefault="00962A3E" w:rsidP="002A4ED5">
            <w:r>
              <w:t>Mobile Phone</w:t>
            </w:r>
          </w:p>
        </w:tc>
        <w:tc>
          <w:tcPr>
            <w:tcW w:w="3769" w:type="pct"/>
            <w:vAlign w:val="bottom"/>
          </w:tcPr>
          <w:p w14:paraId="397EA076" w14:textId="77777777" w:rsidR="002A4ED5" w:rsidRPr="002A4ED5" w:rsidRDefault="002A4ED5" w:rsidP="002A4ED5"/>
        </w:tc>
      </w:tr>
      <w:tr w:rsidR="002A4ED5" w:rsidRPr="002A4ED5" w14:paraId="16F6C45B" w14:textId="77777777" w:rsidTr="001873F4">
        <w:sdt>
          <w:sdtPr>
            <w:id w:val="639315362"/>
            <w:placeholder>
              <w:docPart w:val="09D8A6DBB0354C7383716A055268DA1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31" w:type="pct"/>
                <w:vAlign w:val="bottom"/>
              </w:tcPr>
              <w:p w14:paraId="7E42D630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3769" w:type="pct"/>
            <w:vAlign w:val="bottom"/>
          </w:tcPr>
          <w:p w14:paraId="651FFB40" w14:textId="77777777" w:rsidR="002A4ED5" w:rsidRPr="002A4ED5" w:rsidRDefault="002A4ED5" w:rsidP="002A4ED5"/>
        </w:tc>
      </w:tr>
      <w:tr w:rsidR="00A52055" w:rsidRPr="002A4ED5" w14:paraId="729C336A" w14:textId="77777777" w:rsidTr="001873F4">
        <w:tc>
          <w:tcPr>
            <w:tcW w:w="1231" w:type="pct"/>
            <w:vAlign w:val="bottom"/>
          </w:tcPr>
          <w:p w14:paraId="034C3842" w14:textId="232DBF82" w:rsidR="00A52055" w:rsidRDefault="00A52055" w:rsidP="002A4ED5">
            <w:r>
              <w:t>WSCS Representative</w:t>
            </w:r>
          </w:p>
        </w:tc>
        <w:tc>
          <w:tcPr>
            <w:tcW w:w="3769" w:type="pct"/>
            <w:vAlign w:val="bottom"/>
          </w:tcPr>
          <w:p w14:paraId="1E16FAB2" w14:textId="77777777" w:rsidR="00A52055" w:rsidRPr="002A4ED5" w:rsidRDefault="00A52055" w:rsidP="002A4ED5"/>
        </w:tc>
      </w:tr>
    </w:tbl>
    <w:p w14:paraId="7BB55712" w14:textId="39AAA21B" w:rsidR="00806FF3" w:rsidRDefault="00806FF3" w:rsidP="00562601">
      <w:pPr>
        <w:pStyle w:val="NoSpacing"/>
      </w:pP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9119"/>
      </w:tblGrid>
      <w:tr w:rsidR="00962A3E" w:rsidRPr="00962A3E" w14:paraId="2CB4ACC6" w14:textId="77777777" w:rsidTr="001873F4">
        <w:trPr>
          <w:trHeight w:val="420"/>
        </w:trPr>
        <w:tc>
          <w:tcPr>
            <w:tcW w:w="9781" w:type="dxa"/>
            <w:gridSpan w:val="2"/>
            <w:shd w:val="clear" w:color="auto" w:fill="auto"/>
            <w:noWrap/>
            <w:vAlign w:val="bottom"/>
            <w:hideMark/>
          </w:tcPr>
          <w:p w14:paraId="775C584E" w14:textId="77777777" w:rsidR="00962A3E" w:rsidRPr="00962A3E" w:rsidRDefault="00962A3E" w:rsidP="00962A3E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SG" w:eastAsia="zh-CN"/>
              </w:rPr>
            </w:pPr>
            <w:r w:rsidRPr="00962A3E">
              <w:rPr>
                <w:rFonts w:ascii="Calibri" w:eastAsia="Times New Roman" w:hAnsi="Calibri" w:cs="Calibri"/>
                <w:color w:val="000000"/>
                <w:szCs w:val="24"/>
                <w:lang w:val="en-SG" w:eastAsia="zh-CN"/>
              </w:rPr>
              <w:t>Please indicate below (</w:t>
            </w:r>
            <w:r w:rsidRPr="00962A3E">
              <w:rPr>
                <w:rFonts w:ascii="Wingdings 2" w:eastAsia="Times New Roman" w:hAnsi="Wingdings 2" w:cs="Calibri"/>
                <w:color w:val="000000"/>
                <w:szCs w:val="24"/>
                <w:lang w:val="en-SG" w:eastAsia="zh-CN"/>
              </w:rPr>
              <w:t>P</w:t>
            </w:r>
            <w:r w:rsidRPr="00962A3E">
              <w:rPr>
                <w:rFonts w:ascii="Calibri" w:eastAsia="Times New Roman" w:hAnsi="Calibri" w:cs="Calibri"/>
                <w:color w:val="000000"/>
                <w:szCs w:val="24"/>
                <w:lang w:val="en-SG" w:eastAsia="zh-CN"/>
              </w:rPr>
              <w:t>)</w:t>
            </w:r>
          </w:p>
        </w:tc>
      </w:tr>
      <w:tr w:rsidR="00962A3E" w:rsidRPr="00962A3E" w14:paraId="6C993EB2" w14:textId="77777777" w:rsidTr="001873F4">
        <w:trPr>
          <w:trHeight w:val="420"/>
        </w:trPr>
        <w:tc>
          <w:tcPr>
            <w:tcW w:w="662" w:type="dxa"/>
            <w:shd w:val="clear" w:color="auto" w:fill="auto"/>
            <w:noWrap/>
            <w:vAlign w:val="bottom"/>
            <w:hideMark/>
          </w:tcPr>
          <w:p w14:paraId="2A54F089" w14:textId="77777777" w:rsidR="00962A3E" w:rsidRPr="00962A3E" w:rsidRDefault="00962A3E" w:rsidP="00962A3E">
            <w:pPr>
              <w:spacing w:before="0" w:line="240" w:lineRule="auto"/>
              <w:rPr>
                <w:rFonts w:ascii="Wingdings 2" w:eastAsia="Times New Roman" w:hAnsi="Wingdings 2" w:cs="Calibri"/>
                <w:color w:val="000000"/>
                <w:szCs w:val="24"/>
                <w:lang w:val="en-SG" w:eastAsia="zh-CN"/>
              </w:rPr>
            </w:pPr>
            <w:r w:rsidRPr="00962A3E">
              <w:rPr>
                <w:rFonts w:ascii="Wingdings 2" w:eastAsia="Times New Roman" w:hAnsi="Wingdings 2" w:cs="Calibri"/>
                <w:color w:val="000000"/>
                <w:szCs w:val="24"/>
                <w:lang w:val="en-SG" w:eastAsia="zh-CN"/>
              </w:rPr>
              <w:t>£</w:t>
            </w:r>
          </w:p>
        </w:tc>
        <w:tc>
          <w:tcPr>
            <w:tcW w:w="9119" w:type="dxa"/>
            <w:shd w:val="clear" w:color="auto" w:fill="auto"/>
            <w:noWrap/>
            <w:vAlign w:val="bottom"/>
            <w:hideMark/>
          </w:tcPr>
          <w:p w14:paraId="179C91FC" w14:textId="29B0A980" w:rsidR="00962A3E" w:rsidRPr="00962A3E" w:rsidRDefault="00962A3E" w:rsidP="00962A3E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SG" w:eastAsia="zh-CN"/>
              </w:rPr>
            </w:pPr>
            <w:proofErr w:type="spellStart"/>
            <w:r w:rsidRPr="00962A3E">
              <w:rPr>
                <w:rFonts w:ascii="Calibri" w:eastAsia="Times New Roman" w:hAnsi="Calibri" w:cs="Calibri"/>
                <w:color w:val="000000"/>
                <w:szCs w:val="24"/>
                <w:lang w:val="en-SG" w:eastAsia="zh-CN"/>
              </w:rPr>
              <w:t>Self Collection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Cs w:val="24"/>
                <w:lang w:val="en-SG" w:eastAsia="zh-CN"/>
              </w:rPr>
              <w:t xml:space="preserve"> </w:t>
            </w:r>
            <w:r w:rsidRPr="00962A3E">
              <w:rPr>
                <w:rFonts w:ascii="Calibri" w:eastAsia="Times New Roman" w:hAnsi="Calibri" w:cs="Calibri"/>
                <w:color w:val="000000"/>
                <w:szCs w:val="24"/>
                <w:lang w:val="en-SG" w:eastAsia="zh-CN"/>
              </w:rPr>
              <w:t>(</w:t>
            </w:r>
            <w:r w:rsidRPr="001873F4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val="en-SG" w:eastAsia="zh-CN"/>
              </w:rPr>
              <w:t>Collection point to be advised upon confirmation of order</w:t>
            </w:r>
            <w:r w:rsidRPr="00962A3E">
              <w:rPr>
                <w:rFonts w:ascii="Calibri" w:eastAsia="Times New Roman" w:hAnsi="Calibri" w:cs="Calibri"/>
                <w:color w:val="000000"/>
                <w:szCs w:val="24"/>
                <w:lang w:val="en-SG" w:eastAsia="zh-CN"/>
              </w:rPr>
              <w:t>)</w:t>
            </w:r>
          </w:p>
        </w:tc>
      </w:tr>
      <w:tr w:rsidR="00962A3E" w:rsidRPr="00962A3E" w14:paraId="2866E7A5" w14:textId="77777777" w:rsidTr="001873F4">
        <w:trPr>
          <w:trHeight w:val="420"/>
        </w:trPr>
        <w:tc>
          <w:tcPr>
            <w:tcW w:w="662" w:type="dxa"/>
            <w:shd w:val="clear" w:color="auto" w:fill="auto"/>
            <w:noWrap/>
            <w:hideMark/>
          </w:tcPr>
          <w:p w14:paraId="7623F48C" w14:textId="77777777" w:rsidR="001873F4" w:rsidRDefault="001873F4" w:rsidP="00962A3E">
            <w:pPr>
              <w:spacing w:before="0" w:line="240" w:lineRule="auto"/>
              <w:rPr>
                <w:rFonts w:ascii="Wingdings 2" w:eastAsia="Times New Roman" w:hAnsi="Wingdings 2" w:cs="Calibri"/>
                <w:color w:val="000000"/>
                <w:szCs w:val="24"/>
                <w:lang w:val="en-SG" w:eastAsia="zh-CN"/>
              </w:rPr>
            </w:pPr>
          </w:p>
          <w:p w14:paraId="58059D38" w14:textId="77777777" w:rsidR="001873F4" w:rsidRDefault="001873F4" w:rsidP="00962A3E">
            <w:pPr>
              <w:spacing w:before="0" w:line="240" w:lineRule="auto"/>
              <w:rPr>
                <w:rFonts w:ascii="Wingdings 2" w:eastAsia="Times New Roman" w:hAnsi="Wingdings 2" w:cs="Calibri"/>
                <w:color w:val="000000"/>
                <w:szCs w:val="24"/>
                <w:lang w:val="en-SG" w:eastAsia="zh-CN"/>
              </w:rPr>
            </w:pPr>
          </w:p>
          <w:p w14:paraId="4E071DD0" w14:textId="5C698AFB" w:rsidR="00962A3E" w:rsidRPr="00962A3E" w:rsidRDefault="00962A3E" w:rsidP="00962A3E">
            <w:pPr>
              <w:spacing w:before="0" w:line="240" w:lineRule="auto"/>
              <w:rPr>
                <w:rFonts w:ascii="Wingdings 2" w:eastAsia="Times New Roman" w:hAnsi="Wingdings 2" w:cs="Calibri"/>
                <w:color w:val="000000"/>
                <w:szCs w:val="24"/>
                <w:lang w:val="en-SG" w:eastAsia="zh-CN"/>
              </w:rPr>
            </w:pPr>
            <w:r w:rsidRPr="00962A3E">
              <w:rPr>
                <w:rFonts w:ascii="Wingdings 2" w:eastAsia="Times New Roman" w:hAnsi="Wingdings 2" w:cs="Calibri"/>
                <w:color w:val="000000"/>
                <w:szCs w:val="24"/>
                <w:lang w:val="en-SG" w:eastAsia="zh-CN"/>
              </w:rPr>
              <w:t>£</w:t>
            </w:r>
          </w:p>
        </w:tc>
        <w:tc>
          <w:tcPr>
            <w:tcW w:w="9119" w:type="dxa"/>
            <w:shd w:val="clear" w:color="auto" w:fill="auto"/>
            <w:noWrap/>
            <w:vAlign w:val="bottom"/>
            <w:hideMark/>
          </w:tcPr>
          <w:p w14:paraId="29923FF8" w14:textId="6328A159" w:rsidR="001873F4" w:rsidRDefault="00962A3E" w:rsidP="00962A3E">
            <w:pPr>
              <w:spacing w:before="0" w:line="240" w:lineRule="auto"/>
              <w:rPr>
                <w:rFonts w:ascii="Calibri" w:eastAsia="Times New Roman" w:hAnsi="Calibri" w:cs="Calibri"/>
                <w:i/>
                <w:iCs/>
                <w:color w:val="000000"/>
                <w:szCs w:val="24"/>
                <w:lang w:val="en-SG" w:eastAsia="zh-CN"/>
              </w:rPr>
            </w:pPr>
            <w:r w:rsidRPr="00962A3E">
              <w:rPr>
                <w:rFonts w:ascii="Calibri" w:eastAsia="Times New Roman" w:hAnsi="Calibri" w:cs="Calibri"/>
                <w:color w:val="000000"/>
                <w:szCs w:val="24"/>
                <w:lang w:val="en-SG" w:eastAsia="zh-CN"/>
              </w:rPr>
              <w:t>Delivery request (Pls provide ad</w:t>
            </w:r>
            <w:r>
              <w:rPr>
                <w:rFonts w:ascii="Calibri" w:eastAsia="Times New Roman" w:hAnsi="Calibri" w:cs="Calibri"/>
                <w:color w:val="000000"/>
                <w:szCs w:val="24"/>
                <w:lang w:val="en-SG" w:eastAsia="zh-CN"/>
              </w:rPr>
              <w:t>dress and postal code</w:t>
            </w:r>
            <w:r w:rsidR="001873F4">
              <w:rPr>
                <w:rFonts w:ascii="Calibri" w:eastAsia="Times New Roman" w:hAnsi="Calibri" w:cs="Calibri"/>
                <w:color w:val="000000"/>
                <w:szCs w:val="24"/>
                <w:lang w:val="en-SG" w:eastAsia="zh-CN"/>
              </w:rPr>
              <w:t xml:space="preserve"> below</w:t>
            </w:r>
            <w:r w:rsidRPr="00962A3E">
              <w:rPr>
                <w:rFonts w:ascii="Calibri" w:eastAsia="Times New Roman" w:hAnsi="Calibri" w:cs="Calibri"/>
                <w:color w:val="000000"/>
                <w:szCs w:val="24"/>
                <w:lang w:val="en-SG" w:eastAsia="zh-CN"/>
              </w:rPr>
              <w:t>)</w:t>
            </w:r>
            <w:r w:rsidR="004B4D71">
              <w:rPr>
                <w:rFonts w:ascii="Calibri" w:eastAsia="Times New Roman" w:hAnsi="Calibri" w:cs="Calibri"/>
                <w:color w:val="000000"/>
                <w:szCs w:val="24"/>
                <w:lang w:val="en-SG" w:eastAsia="zh-CN"/>
              </w:rPr>
              <w:t xml:space="preserve"> –</w:t>
            </w:r>
            <w:r w:rsidR="00A52055">
              <w:rPr>
                <w:rFonts w:ascii="Calibri" w:eastAsia="Times New Roman" w:hAnsi="Calibri" w:cs="Calibri"/>
                <w:color w:val="000000"/>
                <w:szCs w:val="24"/>
                <w:lang w:val="en-SG" w:eastAsia="zh-CN"/>
              </w:rPr>
              <w:t xml:space="preserve"> </w:t>
            </w:r>
            <w:r w:rsidR="001873F4" w:rsidRPr="001873F4">
              <w:rPr>
                <w:rFonts w:ascii="Calibri" w:eastAsia="Times New Roman" w:hAnsi="Calibri" w:cs="Calibri"/>
                <w:i/>
                <w:iCs/>
                <w:color w:val="000000"/>
                <w:szCs w:val="24"/>
                <w:lang w:val="en-SG" w:eastAsia="zh-CN"/>
              </w:rPr>
              <w:t xml:space="preserve">A delivery charge </w:t>
            </w:r>
            <w:r w:rsidR="001873F4" w:rsidRPr="001873F4">
              <w:rPr>
                <w:rFonts w:ascii="Calibri" w:eastAsia="Times New Roman" w:hAnsi="Calibri" w:cs="Calibri"/>
                <w:i/>
                <w:iCs/>
                <w:color w:val="000000"/>
                <w:szCs w:val="24"/>
                <w:lang w:eastAsia="zh-CN"/>
              </w:rPr>
              <w:t>for orders below S</w:t>
            </w:r>
            <w:r w:rsidR="001873F4" w:rsidRPr="001873F4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Cs w:val="24"/>
                <w:lang w:eastAsia="zh-CN"/>
              </w:rPr>
              <w:t>$80</w:t>
            </w:r>
            <w:r w:rsidR="001873F4" w:rsidRPr="001873F4">
              <w:rPr>
                <w:rFonts w:ascii="Calibri" w:eastAsia="Times New Roman" w:hAnsi="Calibri" w:cs="Calibri"/>
                <w:i/>
                <w:iCs/>
                <w:color w:val="000000"/>
                <w:szCs w:val="24"/>
                <w:lang w:eastAsia="zh-CN"/>
              </w:rPr>
              <w:t> will be S$</w:t>
            </w:r>
            <w:r w:rsidR="001873F4">
              <w:rPr>
                <w:rFonts w:ascii="Calibri" w:eastAsia="Times New Roman" w:hAnsi="Calibri" w:cs="Calibri"/>
                <w:i/>
                <w:iCs/>
                <w:color w:val="000000"/>
                <w:szCs w:val="24"/>
                <w:lang w:eastAsia="zh-CN"/>
              </w:rPr>
              <w:t>8</w:t>
            </w:r>
            <w:r w:rsidR="001873F4" w:rsidRPr="001873F4">
              <w:rPr>
                <w:rFonts w:ascii="Calibri" w:eastAsia="Times New Roman" w:hAnsi="Calibri" w:cs="Calibri"/>
                <w:i/>
                <w:iCs/>
                <w:color w:val="000000"/>
                <w:szCs w:val="24"/>
                <w:lang w:eastAsia="zh-CN"/>
              </w:rPr>
              <w:t xml:space="preserve"> and orders that are S$80 and above will not incur a delivery charge</w:t>
            </w:r>
          </w:p>
          <w:p w14:paraId="62B96A89" w14:textId="77777777" w:rsidR="00962A3E" w:rsidRDefault="00962A3E" w:rsidP="00962A3E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SG" w:eastAsia="zh-CN"/>
              </w:rPr>
            </w:pPr>
            <w:r>
              <w:rPr>
                <w:rFonts w:ascii="Calibri" w:eastAsia="Times New Roman" w:hAnsi="Calibri" w:cs="Calibri"/>
                <w:color w:val="000000"/>
                <w:szCs w:val="24"/>
                <w:lang w:val="en-SG" w:eastAsia="zh-CN"/>
              </w:rPr>
              <w:t>Address:_____________________________________________________</w:t>
            </w:r>
          </w:p>
          <w:p w14:paraId="020F84D1" w14:textId="76E8173D" w:rsidR="00962A3E" w:rsidRPr="00962A3E" w:rsidRDefault="00962A3E" w:rsidP="00962A3E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Cs w:val="24"/>
                <w:lang w:val="en-SG" w:eastAsia="zh-CN"/>
              </w:rPr>
            </w:pPr>
            <w:r>
              <w:rPr>
                <w:rFonts w:ascii="Calibri" w:eastAsia="Times New Roman" w:hAnsi="Calibri" w:cs="Calibri"/>
                <w:color w:val="000000"/>
                <w:szCs w:val="24"/>
                <w:lang w:val="en-SG" w:eastAsia="zh-CN"/>
              </w:rPr>
              <w:t>Postal code: _____________________________</w:t>
            </w:r>
          </w:p>
        </w:tc>
      </w:tr>
      <w:tr w:rsidR="00F400EA" w:rsidRPr="00962A3E" w14:paraId="0A04559E" w14:textId="77777777" w:rsidTr="001873F4">
        <w:trPr>
          <w:trHeight w:val="420"/>
        </w:trPr>
        <w:tc>
          <w:tcPr>
            <w:tcW w:w="9781" w:type="dxa"/>
            <w:gridSpan w:val="2"/>
            <w:shd w:val="clear" w:color="auto" w:fill="auto"/>
            <w:noWrap/>
            <w:vAlign w:val="center"/>
          </w:tcPr>
          <w:p w14:paraId="21F45F03" w14:textId="651BABBF" w:rsidR="00F400EA" w:rsidRPr="00F400EA" w:rsidRDefault="00F400EA" w:rsidP="00F400EA">
            <w:pPr>
              <w:spacing w:before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zh-CN"/>
              </w:rPr>
            </w:pPr>
            <w:r w:rsidRPr="00F400EA">
              <w:rPr>
                <w:rFonts w:ascii="Calibri" w:eastAsia="Times New Roman" w:hAnsi="Calibri" w:cs="Calibri"/>
                <w:color w:val="000000"/>
                <w:szCs w:val="24"/>
                <w:lang w:eastAsia="zh-CN"/>
              </w:rPr>
              <w:t>Payment Methods</w:t>
            </w:r>
            <w:proofErr w:type="gramStart"/>
            <w:r w:rsidRPr="00F400EA">
              <w:rPr>
                <w:rFonts w:ascii="Calibri" w:eastAsia="Times New Roman" w:hAnsi="Calibri" w:cs="Calibri"/>
                <w:color w:val="000000"/>
                <w:szCs w:val="24"/>
                <w:lang w:eastAsia="zh-CN"/>
              </w:rPr>
              <w:t>:</w:t>
            </w:r>
            <w:r w:rsidR="001873F4">
              <w:rPr>
                <w:rFonts w:ascii="Calibri" w:eastAsia="Times New Roman" w:hAnsi="Calibri" w:cs="Calibri"/>
                <w:color w:val="000000"/>
                <w:szCs w:val="24"/>
                <w:lang w:eastAsia="zh-CN"/>
              </w:rPr>
              <w:t xml:space="preserve">  (</w:t>
            </w:r>
            <w:proofErr w:type="gramEnd"/>
            <w:r w:rsidR="001873F4" w:rsidRPr="001873F4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zh-CN"/>
              </w:rPr>
              <w:t>To be further advised once your order is confirmed</w:t>
            </w:r>
            <w:r w:rsidR="001873F4">
              <w:rPr>
                <w:rFonts w:ascii="Calibri" w:eastAsia="Times New Roman" w:hAnsi="Calibri" w:cs="Calibri"/>
                <w:color w:val="000000"/>
                <w:szCs w:val="24"/>
                <w:lang w:eastAsia="zh-CN"/>
              </w:rPr>
              <w:t>.)</w:t>
            </w:r>
          </w:p>
          <w:p w14:paraId="36EDC477" w14:textId="247D983C" w:rsidR="00F400EA" w:rsidRPr="00F400EA" w:rsidRDefault="00F400EA" w:rsidP="00F400EA">
            <w:pPr>
              <w:numPr>
                <w:ilvl w:val="0"/>
                <w:numId w:val="24"/>
              </w:numPr>
              <w:spacing w:before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zh-CN"/>
              </w:rPr>
            </w:pPr>
            <w:r w:rsidRPr="00F400EA">
              <w:rPr>
                <w:rFonts w:ascii="Calibri" w:eastAsia="Times New Roman" w:hAnsi="Calibri" w:cs="Calibri"/>
                <w:color w:val="000000"/>
                <w:szCs w:val="24"/>
                <w:lang w:eastAsia="zh-CN"/>
              </w:rPr>
              <w:t>C</w:t>
            </w:r>
            <w:r w:rsidR="0040471B">
              <w:rPr>
                <w:rFonts w:ascii="Calibri" w:eastAsia="Times New Roman" w:hAnsi="Calibri" w:cs="Calibri"/>
                <w:color w:val="000000"/>
                <w:szCs w:val="24"/>
                <w:lang w:eastAsia="zh-CN"/>
              </w:rPr>
              <w:t>ash On Delivery (COD)</w:t>
            </w:r>
          </w:p>
          <w:p w14:paraId="5A96E2EB" w14:textId="77777777" w:rsidR="00F400EA" w:rsidRPr="00F400EA" w:rsidRDefault="00F400EA" w:rsidP="00F400EA">
            <w:pPr>
              <w:numPr>
                <w:ilvl w:val="0"/>
                <w:numId w:val="24"/>
              </w:numPr>
              <w:spacing w:before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zh-CN"/>
              </w:rPr>
            </w:pPr>
            <w:r w:rsidRPr="00F400EA">
              <w:rPr>
                <w:rFonts w:ascii="Calibri" w:eastAsia="Times New Roman" w:hAnsi="Calibri" w:cs="Calibri"/>
                <w:color w:val="000000"/>
                <w:szCs w:val="24"/>
                <w:lang w:eastAsia="zh-CN"/>
              </w:rPr>
              <w:t xml:space="preserve">Mobile Payments via </w:t>
            </w:r>
            <w:proofErr w:type="spellStart"/>
            <w:r w:rsidRPr="00F400EA">
              <w:rPr>
                <w:rFonts w:ascii="Calibri" w:eastAsia="Times New Roman" w:hAnsi="Calibri" w:cs="Calibri"/>
                <w:color w:val="000000"/>
                <w:szCs w:val="24"/>
                <w:lang w:eastAsia="zh-CN"/>
              </w:rPr>
              <w:t>PayNow</w:t>
            </w:r>
            <w:proofErr w:type="spellEnd"/>
            <w:r w:rsidRPr="00F400EA">
              <w:rPr>
                <w:rFonts w:ascii="Calibri" w:eastAsia="Times New Roman" w:hAnsi="Calibri" w:cs="Calibri"/>
                <w:color w:val="000000"/>
                <w:szCs w:val="24"/>
                <w:lang w:eastAsia="zh-CN"/>
              </w:rPr>
              <w:t xml:space="preserve"> or </w:t>
            </w:r>
            <w:proofErr w:type="spellStart"/>
            <w:r w:rsidRPr="00F400EA">
              <w:rPr>
                <w:rFonts w:ascii="Calibri" w:eastAsia="Times New Roman" w:hAnsi="Calibri" w:cs="Calibri"/>
                <w:color w:val="000000"/>
                <w:szCs w:val="24"/>
                <w:lang w:eastAsia="zh-CN"/>
              </w:rPr>
              <w:t>PayLah</w:t>
            </w:r>
            <w:proofErr w:type="spellEnd"/>
          </w:p>
          <w:p w14:paraId="742D5434" w14:textId="77777777" w:rsidR="00F400EA" w:rsidRPr="00962A3E" w:rsidRDefault="00F400EA" w:rsidP="00A52055">
            <w:pPr>
              <w:spacing w:before="0" w:line="240" w:lineRule="auto"/>
              <w:ind w:left="720"/>
              <w:rPr>
                <w:rFonts w:ascii="Calibri" w:eastAsia="Times New Roman" w:hAnsi="Calibri" w:cs="Calibri"/>
                <w:color w:val="000000"/>
                <w:szCs w:val="24"/>
                <w:lang w:val="en-SG" w:eastAsia="zh-CN"/>
              </w:rPr>
            </w:pPr>
          </w:p>
        </w:tc>
      </w:tr>
    </w:tbl>
    <w:p w14:paraId="6AD2D47E" w14:textId="77777777" w:rsidR="00962A3E" w:rsidRDefault="00962A3E" w:rsidP="00562601">
      <w:pPr>
        <w:pStyle w:val="NoSpacing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990"/>
        <w:gridCol w:w="4539"/>
        <w:gridCol w:w="1274"/>
        <w:gridCol w:w="1274"/>
        <w:gridCol w:w="1709"/>
      </w:tblGrid>
      <w:tr w:rsidR="00962A3E" w:rsidRPr="002A4ED5" w14:paraId="75A14BD0" w14:textId="77777777" w:rsidTr="00C109E7">
        <w:trPr>
          <w:trHeight w:val="331"/>
        </w:trPr>
        <w:tc>
          <w:tcPr>
            <w:tcW w:w="506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6DA5109" w14:textId="4F56356E" w:rsidR="004779F1" w:rsidRPr="002A648D" w:rsidRDefault="004779F1" w:rsidP="002A648D">
            <w:pPr>
              <w:pStyle w:val="TableHeaders"/>
            </w:pPr>
            <w:r>
              <w:t>Pl</w:t>
            </w:r>
            <w:r w:rsidR="00962A3E">
              <w:t>ease</w:t>
            </w:r>
            <w:r w:rsidR="002F6901">
              <w:t xml:space="preserve"> </w:t>
            </w:r>
            <w:r>
              <w:t>tick (</w:t>
            </w:r>
            <w:r>
              <w:sym w:font="Wingdings 2" w:char="F050"/>
            </w:r>
            <w:r>
              <w:t>)</w:t>
            </w:r>
          </w:p>
        </w:tc>
        <w:sdt>
          <w:sdtPr>
            <w:id w:val="-734620487"/>
            <w:placeholder>
              <w:docPart w:val="E743D1906C6E49B2AF315AFCB729F4C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9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063BE15" w14:textId="77777777" w:rsidR="004779F1" w:rsidRPr="002A4ED5" w:rsidRDefault="004779F1" w:rsidP="002A4ED5">
                <w:pPr>
                  <w:pStyle w:val="TableHeaders"/>
                </w:pPr>
                <w:r w:rsidRPr="002A4ED5">
                  <w:t>Description</w:t>
                </w:r>
              </w:p>
            </w:tc>
          </w:sdtContent>
        </w:sdt>
        <w:sdt>
          <w:sdtPr>
            <w:id w:val="405890554"/>
            <w:placeholder>
              <w:docPart w:val="9DA7DC5A14AE4498A6B8A3A12F0C4239"/>
            </w:placeholder>
            <w:temporary/>
            <w:showingPlcHdr/>
            <w15:appearance w15:val="hidden"/>
          </w:sdtPr>
          <w:sdtEndPr/>
          <w:sdtContent>
            <w:tc>
              <w:tcPr>
                <w:tcW w:w="65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9CCF74A" w14:textId="77777777" w:rsidR="004779F1" w:rsidRPr="002A4ED5" w:rsidRDefault="004779F1" w:rsidP="002A4ED5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sdt>
          <w:sdtPr>
            <w:id w:val="-293606196"/>
            <w:placeholder>
              <w:docPart w:val="5DE7A92C80B04D48AD03F8B6915A9F27"/>
            </w:placeholder>
            <w:temporary/>
            <w:showingPlcHdr/>
            <w15:appearance w15:val="hidden"/>
          </w:sdtPr>
          <w:sdtEndPr/>
          <w:sdtContent>
            <w:tc>
              <w:tcPr>
                <w:tcW w:w="65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4737DD19" w14:textId="77777777" w:rsidR="004779F1" w:rsidRPr="002A4ED5" w:rsidRDefault="004779F1" w:rsidP="002A4ED5">
                <w:pPr>
                  <w:pStyle w:val="TableHeaders"/>
                </w:pPr>
                <w:r w:rsidRPr="002A4ED5">
                  <w:t>Unit Price</w:t>
                </w:r>
              </w:p>
            </w:tc>
          </w:sdtContent>
        </w:sdt>
        <w:sdt>
          <w:sdtPr>
            <w:id w:val="1236660449"/>
            <w:placeholder>
              <w:docPart w:val="41B0911F8518482D818C7A6893B766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4529F4CE" w14:textId="77777777" w:rsidR="004779F1" w:rsidRPr="002A4ED5" w:rsidRDefault="004779F1" w:rsidP="002A4ED5">
                <w:pPr>
                  <w:pStyle w:val="TableHeaders"/>
                </w:pPr>
                <w:r w:rsidRPr="002A4ED5">
                  <w:t>Amount</w:t>
                </w:r>
              </w:p>
            </w:tc>
          </w:sdtContent>
        </w:sdt>
      </w:tr>
      <w:tr w:rsidR="00962A3E" w:rsidRPr="002A4ED5" w14:paraId="35FF431B" w14:textId="77777777" w:rsidTr="00C109E7">
        <w:trPr>
          <w:trHeight w:val="331"/>
        </w:trPr>
        <w:tc>
          <w:tcPr>
            <w:tcW w:w="50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7E6679E" w14:textId="77777777" w:rsidR="004779F1" w:rsidRPr="002A4ED5" w:rsidRDefault="004779F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31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D21F861" w14:textId="77777777" w:rsidR="004779F1" w:rsidRPr="002A4ED5" w:rsidRDefault="004779F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5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F2699C2" w14:textId="77777777" w:rsidR="004779F1" w:rsidRPr="002A4ED5" w:rsidRDefault="004779F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5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6E571CF" w14:textId="77777777" w:rsidR="004779F1" w:rsidRPr="002A4ED5" w:rsidRDefault="004779F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7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B4BCCDE" w14:textId="77777777" w:rsidR="004779F1" w:rsidRPr="002A4ED5" w:rsidRDefault="004779F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962A3E" w:rsidRPr="002A4ED5" w14:paraId="6853F662" w14:textId="77777777" w:rsidTr="00C109E7">
        <w:tc>
          <w:tcPr>
            <w:tcW w:w="50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BE3036" w14:textId="287F195D" w:rsidR="004779F1" w:rsidRPr="004779F1" w:rsidRDefault="004779F1" w:rsidP="004779F1">
            <w:pPr>
              <w:rPr>
                <w:sz w:val="32"/>
                <w:szCs w:val="32"/>
              </w:rPr>
            </w:pPr>
            <w:r w:rsidRPr="004779F1">
              <w:rPr>
                <w:sz w:val="32"/>
                <w:szCs w:val="32"/>
              </w:rPr>
              <w:sym w:font="Wingdings 2" w:char="F0A3"/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C5372" w14:textId="6CAF67B9" w:rsidR="004779F1" w:rsidRPr="0040471B" w:rsidRDefault="004779F1" w:rsidP="004779F1">
            <w:pPr>
              <w:rPr>
                <w:szCs w:val="24"/>
              </w:rPr>
            </w:pPr>
            <w:r w:rsidRPr="0040471B">
              <w:rPr>
                <w:rFonts w:ascii="Calibri" w:hAnsi="Calibri" w:cs="Calibri"/>
                <w:color w:val="000000"/>
                <w:szCs w:val="24"/>
              </w:rPr>
              <w:t>Dried Mushroom (500 gm)</w:t>
            </w:r>
          </w:p>
        </w:tc>
        <w:tc>
          <w:tcPr>
            <w:tcW w:w="6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88A038" w14:textId="77777777" w:rsidR="004779F1" w:rsidRPr="002A4ED5" w:rsidRDefault="004779F1" w:rsidP="004779F1"/>
        </w:tc>
        <w:tc>
          <w:tcPr>
            <w:tcW w:w="6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773AD2" w14:textId="6D5BBC69" w:rsidR="004779F1" w:rsidRPr="002A4ED5" w:rsidRDefault="004B4D71" w:rsidP="0040471B">
            <w:pPr>
              <w:jc w:val="right"/>
            </w:pPr>
            <w:r>
              <w:t>$2</w:t>
            </w:r>
            <w:r w:rsidR="00B06C40">
              <w:t>5</w:t>
            </w:r>
            <w:r>
              <w:t>.00</w:t>
            </w:r>
          </w:p>
        </w:tc>
        <w:tc>
          <w:tcPr>
            <w:tcW w:w="87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183FCA" w14:textId="77777777" w:rsidR="004779F1" w:rsidRPr="002A4ED5" w:rsidRDefault="004779F1" w:rsidP="004779F1">
            <w:pPr>
              <w:jc w:val="center"/>
            </w:pPr>
          </w:p>
        </w:tc>
      </w:tr>
      <w:tr w:rsidR="00962A3E" w:rsidRPr="002A4ED5" w14:paraId="1D1BE9D3" w14:textId="77777777" w:rsidTr="00C109E7">
        <w:tc>
          <w:tcPr>
            <w:tcW w:w="5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1FEACF" w14:textId="2EFCC094" w:rsidR="004779F1" w:rsidRPr="004779F1" w:rsidRDefault="004779F1" w:rsidP="004779F1">
            <w:pPr>
              <w:rPr>
                <w:sz w:val="32"/>
                <w:szCs w:val="32"/>
              </w:rPr>
            </w:pPr>
            <w:r w:rsidRPr="004779F1">
              <w:rPr>
                <w:sz w:val="32"/>
                <w:szCs w:val="32"/>
              </w:rPr>
              <w:sym w:font="Wingdings 2" w:char="F0A3"/>
            </w:r>
          </w:p>
        </w:tc>
        <w:tc>
          <w:tcPr>
            <w:tcW w:w="2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8005E6" w14:textId="202B1580" w:rsidR="004779F1" w:rsidRPr="0040471B" w:rsidRDefault="004779F1" w:rsidP="004779F1">
            <w:pPr>
              <w:rPr>
                <w:szCs w:val="24"/>
              </w:rPr>
            </w:pPr>
            <w:r w:rsidRPr="0040471B">
              <w:rPr>
                <w:rFonts w:ascii="Calibri" w:hAnsi="Calibri" w:cs="Calibri"/>
                <w:color w:val="000000"/>
                <w:szCs w:val="24"/>
              </w:rPr>
              <w:t>Dried Mushroom (250 gm)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399160" w14:textId="77777777" w:rsidR="004779F1" w:rsidRPr="002A4ED5" w:rsidRDefault="004779F1" w:rsidP="004779F1"/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8ACAB2" w14:textId="383F4DBC" w:rsidR="004779F1" w:rsidRPr="002A4ED5" w:rsidRDefault="004B4D71" w:rsidP="0040471B">
            <w:pPr>
              <w:jc w:val="right"/>
            </w:pPr>
            <w:r>
              <w:t>$1</w:t>
            </w:r>
            <w:r w:rsidR="00B06C40">
              <w:t>6</w:t>
            </w:r>
            <w:r>
              <w:t>.</w:t>
            </w:r>
            <w:r w:rsidR="00B06C40">
              <w:t>0</w:t>
            </w:r>
            <w:r>
              <w:t>0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8ED8B1" w14:textId="77777777" w:rsidR="004779F1" w:rsidRPr="002A4ED5" w:rsidRDefault="004779F1" w:rsidP="004779F1"/>
        </w:tc>
      </w:tr>
      <w:tr w:rsidR="003E4BAF" w:rsidRPr="002A4ED5" w14:paraId="758F6E34" w14:textId="77777777" w:rsidTr="00C109E7">
        <w:tc>
          <w:tcPr>
            <w:tcW w:w="5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CEC265" w14:textId="1A83C152" w:rsidR="003E4BAF" w:rsidRPr="004779F1" w:rsidRDefault="003E4BAF" w:rsidP="004779F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Wingdings 2" w:char="F0A3"/>
            </w:r>
          </w:p>
        </w:tc>
        <w:tc>
          <w:tcPr>
            <w:tcW w:w="2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0470C2" w14:textId="2FB44B79" w:rsidR="003E4BAF" w:rsidRDefault="003E4BAF" w:rsidP="00962A3E">
            <w:pPr>
              <w:rPr>
                <w:rFonts w:ascii="Calibri" w:hAnsi="Calibri" w:cs="Calibri"/>
                <w:color w:val="000000"/>
                <w:szCs w:val="24"/>
              </w:rPr>
            </w:pPr>
            <w:r>
              <w:rPr>
                <w:rFonts w:ascii="Calibri" w:hAnsi="Calibri" w:cs="Calibri"/>
                <w:color w:val="000000"/>
                <w:szCs w:val="24"/>
              </w:rPr>
              <w:t>Dried Fish Maw (200 gm)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66BB09" w14:textId="77777777" w:rsidR="003E4BAF" w:rsidRPr="002A4ED5" w:rsidRDefault="003E4BAF" w:rsidP="004779F1"/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222C26" w14:textId="689A4BA1" w:rsidR="003E4BAF" w:rsidRDefault="003E4BAF" w:rsidP="0040471B">
            <w:pPr>
              <w:jc w:val="right"/>
            </w:pPr>
            <w:r>
              <w:t>$1</w:t>
            </w:r>
            <w:r w:rsidR="00B06C40">
              <w:t>5.50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048C84" w14:textId="77777777" w:rsidR="003E4BAF" w:rsidRPr="002A4ED5" w:rsidRDefault="003E4BAF" w:rsidP="004779F1"/>
        </w:tc>
      </w:tr>
      <w:tr w:rsidR="00962A3E" w:rsidRPr="002A4ED5" w14:paraId="04BB6F36" w14:textId="77777777" w:rsidTr="00C109E7">
        <w:tc>
          <w:tcPr>
            <w:tcW w:w="5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6D2AC2" w14:textId="2260F36B" w:rsidR="004779F1" w:rsidRPr="004779F1" w:rsidRDefault="004779F1" w:rsidP="004779F1">
            <w:pPr>
              <w:rPr>
                <w:sz w:val="32"/>
                <w:szCs w:val="32"/>
              </w:rPr>
            </w:pPr>
            <w:r w:rsidRPr="004779F1">
              <w:rPr>
                <w:sz w:val="32"/>
                <w:szCs w:val="32"/>
              </w:rPr>
              <w:sym w:font="Wingdings 2" w:char="F0A3"/>
            </w:r>
          </w:p>
        </w:tc>
        <w:tc>
          <w:tcPr>
            <w:tcW w:w="2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0E37E9" w14:textId="09AFA14E" w:rsidR="004779F1" w:rsidRPr="0040471B" w:rsidRDefault="004779F1" w:rsidP="004779F1">
            <w:pPr>
              <w:rPr>
                <w:szCs w:val="24"/>
              </w:rPr>
            </w:pPr>
            <w:r w:rsidRPr="0040471B">
              <w:rPr>
                <w:rFonts w:ascii="Calibri" w:hAnsi="Calibri" w:cs="Calibri"/>
                <w:color w:val="000000"/>
                <w:szCs w:val="24"/>
              </w:rPr>
              <w:t>Cocos MCT Powder (500 gm)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96650F" w14:textId="77777777" w:rsidR="004779F1" w:rsidRPr="002A4ED5" w:rsidRDefault="004779F1" w:rsidP="004779F1"/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AFC605" w14:textId="1CA166EA" w:rsidR="0040471B" w:rsidRPr="002A4ED5" w:rsidRDefault="0040471B" w:rsidP="0040471B">
            <w:pPr>
              <w:jc w:val="right"/>
            </w:pPr>
            <w:r>
              <w:t>$2</w:t>
            </w:r>
            <w:r w:rsidR="002F6901">
              <w:t>5</w:t>
            </w:r>
            <w:r>
              <w:t>.</w:t>
            </w:r>
            <w:r w:rsidR="001F229C">
              <w:t>0</w:t>
            </w:r>
            <w:r>
              <w:t>0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4C71EC" w14:textId="77777777" w:rsidR="004779F1" w:rsidRPr="002A4ED5" w:rsidRDefault="004779F1" w:rsidP="004779F1"/>
        </w:tc>
      </w:tr>
      <w:tr w:rsidR="004779F1" w:rsidRPr="002A4ED5" w14:paraId="169171AD" w14:textId="77777777" w:rsidTr="00C109E7">
        <w:tc>
          <w:tcPr>
            <w:tcW w:w="5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B79B78" w14:textId="64C2B15E" w:rsidR="004779F1" w:rsidRPr="004779F1" w:rsidRDefault="004779F1" w:rsidP="004779F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Wingdings 2" w:char="F0A3"/>
            </w:r>
          </w:p>
        </w:tc>
        <w:tc>
          <w:tcPr>
            <w:tcW w:w="2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D42388" w14:textId="73CBF47A" w:rsidR="004779F1" w:rsidRPr="0040471B" w:rsidRDefault="004779F1" w:rsidP="004779F1">
            <w:pPr>
              <w:rPr>
                <w:rFonts w:ascii="Calibri" w:hAnsi="Calibri" w:cs="Calibri"/>
                <w:color w:val="000000"/>
                <w:szCs w:val="24"/>
              </w:rPr>
            </w:pPr>
            <w:r w:rsidRPr="0040471B">
              <w:rPr>
                <w:rFonts w:ascii="Calibri" w:hAnsi="Calibri" w:cs="Calibri"/>
                <w:color w:val="000000"/>
                <w:szCs w:val="24"/>
              </w:rPr>
              <w:t>Cocos Cooking Oil (2L)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64098D" w14:textId="77777777" w:rsidR="004779F1" w:rsidRPr="002A4ED5" w:rsidRDefault="004779F1" w:rsidP="004779F1"/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CF247D" w14:textId="4ED81962" w:rsidR="004779F1" w:rsidRPr="002A4ED5" w:rsidRDefault="0040471B" w:rsidP="0040471B">
            <w:pPr>
              <w:jc w:val="right"/>
            </w:pPr>
            <w:r>
              <w:t>$1</w:t>
            </w:r>
            <w:r w:rsidR="002F6901">
              <w:t>8</w:t>
            </w:r>
            <w:r>
              <w:t>.00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B7A713" w14:textId="77777777" w:rsidR="004779F1" w:rsidRPr="002A4ED5" w:rsidRDefault="004779F1" w:rsidP="004779F1"/>
        </w:tc>
      </w:tr>
      <w:tr w:rsidR="00962A3E" w:rsidRPr="002A4ED5" w14:paraId="4C67AD3D" w14:textId="77777777" w:rsidTr="00C109E7">
        <w:tc>
          <w:tcPr>
            <w:tcW w:w="5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A6237D" w14:textId="7C67145A" w:rsidR="004779F1" w:rsidRPr="004779F1" w:rsidRDefault="004779F1" w:rsidP="004779F1">
            <w:pPr>
              <w:rPr>
                <w:sz w:val="32"/>
                <w:szCs w:val="32"/>
              </w:rPr>
            </w:pPr>
            <w:r w:rsidRPr="004779F1">
              <w:rPr>
                <w:sz w:val="32"/>
                <w:szCs w:val="32"/>
              </w:rPr>
              <w:sym w:font="Wingdings 2" w:char="F0A3"/>
            </w:r>
          </w:p>
        </w:tc>
        <w:tc>
          <w:tcPr>
            <w:tcW w:w="2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AC4714" w14:textId="66D063FA" w:rsidR="004779F1" w:rsidRPr="0040471B" w:rsidRDefault="004779F1" w:rsidP="004779F1">
            <w:pPr>
              <w:rPr>
                <w:szCs w:val="24"/>
              </w:rPr>
            </w:pPr>
            <w:r w:rsidRPr="0040471B">
              <w:rPr>
                <w:rFonts w:ascii="Calibri" w:hAnsi="Calibri" w:cs="Calibri"/>
                <w:color w:val="000000"/>
                <w:szCs w:val="24"/>
              </w:rPr>
              <w:t>Cocos Variety (Powder + Cooking Oil)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9B8C40" w14:textId="77777777" w:rsidR="004779F1" w:rsidRPr="002A4ED5" w:rsidRDefault="004779F1" w:rsidP="004779F1"/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603DCE" w14:textId="4AD6A709" w:rsidR="004779F1" w:rsidRPr="002A4ED5" w:rsidRDefault="0040471B" w:rsidP="0040471B">
            <w:pPr>
              <w:jc w:val="right"/>
            </w:pPr>
            <w:r>
              <w:t>$</w:t>
            </w:r>
            <w:r w:rsidR="001F229C">
              <w:t>35.00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2FD769" w14:textId="77777777" w:rsidR="004779F1" w:rsidRPr="002A4ED5" w:rsidRDefault="004779F1" w:rsidP="004779F1"/>
        </w:tc>
      </w:tr>
      <w:tr w:rsidR="00962A3E" w:rsidRPr="002A4ED5" w14:paraId="00BB6FF5" w14:textId="77777777" w:rsidTr="00C109E7">
        <w:tc>
          <w:tcPr>
            <w:tcW w:w="5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6DCBAF" w14:textId="1984C1A6" w:rsidR="004779F1" w:rsidRPr="004779F1" w:rsidRDefault="004779F1" w:rsidP="004779F1">
            <w:pPr>
              <w:rPr>
                <w:sz w:val="32"/>
                <w:szCs w:val="32"/>
              </w:rPr>
            </w:pPr>
            <w:r w:rsidRPr="004779F1">
              <w:rPr>
                <w:sz w:val="32"/>
                <w:szCs w:val="32"/>
              </w:rPr>
              <w:sym w:font="Wingdings 2" w:char="F0A3"/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2BE033" w14:textId="0BBDAA10" w:rsidR="004779F1" w:rsidRPr="0040471B" w:rsidRDefault="004779F1" w:rsidP="004779F1">
            <w:pPr>
              <w:rPr>
                <w:szCs w:val="24"/>
              </w:rPr>
            </w:pPr>
            <w:r w:rsidRPr="0040471B">
              <w:rPr>
                <w:rFonts w:ascii="Calibri" w:hAnsi="Calibri" w:cs="Calibri"/>
                <w:color w:val="000000"/>
                <w:szCs w:val="24"/>
              </w:rPr>
              <w:t xml:space="preserve">Cashew </w:t>
            </w:r>
            <w:r w:rsidR="0040471B" w:rsidRPr="0040471B">
              <w:rPr>
                <w:rFonts w:ascii="Calibri" w:hAnsi="Calibri" w:cs="Calibri"/>
                <w:color w:val="000000"/>
                <w:szCs w:val="24"/>
              </w:rPr>
              <w:t xml:space="preserve">Nuts Roasted </w:t>
            </w:r>
            <w:proofErr w:type="gramStart"/>
            <w:r w:rsidR="0040471B" w:rsidRPr="0040471B">
              <w:rPr>
                <w:rFonts w:ascii="Calibri" w:hAnsi="Calibri" w:cs="Calibri"/>
                <w:color w:val="000000"/>
                <w:szCs w:val="24"/>
              </w:rPr>
              <w:t>w</w:t>
            </w:r>
            <w:proofErr w:type="gramEnd"/>
            <w:r w:rsidR="0040471B" w:rsidRPr="0040471B">
              <w:rPr>
                <w:rFonts w:ascii="Calibri" w:hAnsi="Calibri" w:cs="Calibri"/>
                <w:color w:val="000000"/>
                <w:szCs w:val="24"/>
              </w:rPr>
              <w:t xml:space="preserve"> Skin Salted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9E8922" w14:textId="77777777" w:rsidR="004779F1" w:rsidRPr="002A4ED5" w:rsidRDefault="004779F1" w:rsidP="004779F1"/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FFAFEC" w14:textId="24A91A4F" w:rsidR="004779F1" w:rsidRPr="002A4ED5" w:rsidRDefault="001F229C" w:rsidP="0040471B">
            <w:pPr>
              <w:jc w:val="right"/>
            </w:pPr>
            <w:r>
              <w:t>$1</w:t>
            </w:r>
            <w:r w:rsidR="002F6901">
              <w:t>4</w:t>
            </w:r>
            <w:r>
              <w:t>.00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0CD104" w14:textId="77777777" w:rsidR="004779F1" w:rsidRPr="002A4ED5" w:rsidRDefault="004779F1" w:rsidP="004779F1"/>
        </w:tc>
      </w:tr>
      <w:tr w:rsidR="00962A3E" w:rsidRPr="002A4ED5" w14:paraId="4A53827A" w14:textId="77777777" w:rsidTr="00C109E7">
        <w:tc>
          <w:tcPr>
            <w:tcW w:w="5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AF5030" w14:textId="3D3E67C6" w:rsidR="004779F1" w:rsidRPr="0040471B" w:rsidRDefault="0040471B" w:rsidP="004779F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Wingdings 2" w:char="F0A3"/>
            </w:r>
          </w:p>
        </w:tc>
        <w:tc>
          <w:tcPr>
            <w:tcW w:w="23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A40194" w14:textId="4ABF3123" w:rsidR="004779F1" w:rsidRPr="002A4ED5" w:rsidRDefault="0040471B" w:rsidP="004779F1">
            <w:r>
              <w:t>Cashew Nuts Roasted no Skin Salted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279518" w14:textId="77777777" w:rsidR="004779F1" w:rsidRPr="002A4ED5" w:rsidRDefault="004779F1" w:rsidP="004779F1"/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8FB4D3" w14:textId="2253AF46" w:rsidR="004779F1" w:rsidRPr="002A4ED5" w:rsidRDefault="001F229C" w:rsidP="0040471B">
            <w:pPr>
              <w:jc w:val="right"/>
            </w:pPr>
            <w:r>
              <w:t>$1</w:t>
            </w:r>
            <w:r w:rsidR="002F6901">
              <w:t>6</w:t>
            </w:r>
            <w:r>
              <w:t>.00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18ED47" w14:textId="77777777" w:rsidR="004779F1" w:rsidRPr="002A4ED5" w:rsidRDefault="004779F1" w:rsidP="004779F1"/>
        </w:tc>
      </w:tr>
      <w:tr w:rsidR="0040471B" w:rsidRPr="002A4ED5" w14:paraId="28233B58" w14:textId="77777777" w:rsidTr="00C109E7">
        <w:tc>
          <w:tcPr>
            <w:tcW w:w="5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169BD1" w14:textId="1E1FF68A" w:rsidR="0040471B" w:rsidRPr="0040471B" w:rsidRDefault="0040471B" w:rsidP="004779F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Wingdings 2" w:char="F0A3"/>
            </w:r>
          </w:p>
        </w:tc>
        <w:tc>
          <w:tcPr>
            <w:tcW w:w="23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646CAE" w14:textId="1ABD7A70" w:rsidR="0040471B" w:rsidRPr="002A4ED5" w:rsidRDefault="0040471B" w:rsidP="0040471B">
            <w:r>
              <w:t>Mix Nuts (300gm)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AA1B30" w14:textId="77777777" w:rsidR="0040471B" w:rsidRPr="002A4ED5" w:rsidRDefault="0040471B" w:rsidP="004779F1"/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E1E151" w14:textId="355AB6A3" w:rsidR="0040471B" w:rsidRPr="002A4ED5" w:rsidRDefault="001F229C" w:rsidP="0040471B">
            <w:pPr>
              <w:jc w:val="right"/>
            </w:pPr>
            <w:r>
              <w:t>$1</w:t>
            </w:r>
            <w:r w:rsidR="002F6901">
              <w:t>6</w:t>
            </w:r>
            <w:r>
              <w:t>.00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8DDB4F" w14:textId="77777777" w:rsidR="0040471B" w:rsidRPr="002A4ED5" w:rsidRDefault="0040471B" w:rsidP="004779F1"/>
        </w:tc>
      </w:tr>
      <w:tr w:rsidR="0040471B" w:rsidRPr="002A4ED5" w14:paraId="4C99F857" w14:textId="77777777" w:rsidTr="00C109E7">
        <w:tc>
          <w:tcPr>
            <w:tcW w:w="5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5B4B71" w14:textId="63988AF9" w:rsidR="0040471B" w:rsidRPr="0040471B" w:rsidRDefault="0040471B" w:rsidP="004779F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Wingdings 2" w:char="F0A3"/>
            </w:r>
          </w:p>
        </w:tc>
        <w:tc>
          <w:tcPr>
            <w:tcW w:w="23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6A14B4" w14:textId="6F5D7411" w:rsidR="0040471B" w:rsidRPr="002A4ED5" w:rsidRDefault="0040471B" w:rsidP="004779F1">
            <w:r w:rsidRPr="0040471B">
              <w:t>Almonds (500gm)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A91189" w14:textId="77777777" w:rsidR="0040471B" w:rsidRPr="002A4ED5" w:rsidRDefault="0040471B" w:rsidP="004779F1"/>
        </w:tc>
        <w:tc>
          <w:tcPr>
            <w:tcW w:w="6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128DF0" w14:textId="2602A409" w:rsidR="0040471B" w:rsidRPr="002A4ED5" w:rsidRDefault="001F229C" w:rsidP="0040471B">
            <w:pPr>
              <w:jc w:val="right"/>
            </w:pPr>
            <w:r>
              <w:t>$1</w:t>
            </w:r>
            <w:r w:rsidR="002F6901">
              <w:t>6</w:t>
            </w:r>
            <w:r>
              <w:t>.00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DBE982" w14:textId="77777777" w:rsidR="0040471B" w:rsidRPr="002A4ED5" w:rsidRDefault="0040471B" w:rsidP="004779F1"/>
        </w:tc>
      </w:tr>
      <w:tr w:rsidR="00836F62" w:rsidRPr="002A4ED5" w14:paraId="797B3684" w14:textId="77777777" w:rsidTr="00266FA7"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43E34" w14:textId="1D497774" w:rsidR="00836F62" w:rsidRPr="00836F62" w:rsidRDefault="00836F62" w:rsidP="004779F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sym w:font="Wingdings 2" w:char="F0A3"/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33EA9" w14:textId="6E8BC9F2" w:rsidR="00836F62" w:rsidRPr="002A4ED5" w:rsidRDefault="00836F62" w:rsidP="004779F1">
            <w:r>
              <w:t>Brown Rice (1KG)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7B735" w14:textId="77777777" w:rsidR="00836F62" w:rsidRPr="002A4ED5" w:rsidRDefault="00836F62" w:rsidP="004779F1"/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EC2F9D" w14:textId="1D54B15D" w:rsidR="00836F62" w:rsidRPr="00836F62" w:rsidRDefault="00836F62" w:rsidP="00836F62">
            <w:pPr>
              <w:pStyle w:val="Total"/>
              <w:jc w:val="right"/>
              <w:rPr>
                <w:b w:val="0"/>
                <w:bCs/>
              </w:rPr>
            </w:pPr>
            <w:r w:rsidRPr="00836F62">
              <w:rPr>
                <w:b w:val="0"/>
                <w:bCs/>
              </w:rPr>
              <w:t>$</w:t>
            </w:r>
            <w:r w:rsidR="002F6901">
              <w:rPr>
                <w:b w:val="0"/>
                <w:bCs/>
              </w:rPr>
              <w:t>6</w:t>
            </w:r>
            <w:r w:rsidRPr="00836F62">
              <w:rPr>
                <w:b w:val="0"/>
                <w:bCs/>
              </w:rPr>
              <w:t>.00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B7F31" w14:textId="77777777" w:rsidR="00836F62" w:rsidRPr="00836F62" w:rsidRDefault="00836F62" w:rsidP="004779F1">
            <w:pPr>
              <w:rPr>
                <w:bCs/>
              </w:rPr>
            </w:pPr>
          </w:p>
        </w:tc>
      </w:tr>
      <w:tr w:rsidR="002F6901" w:rsidRPr="002A4ED5" w14:paraId="5E43075B" w14:textId="77777777" w:rsidTr="00266FA7"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1715" w:themeFill="accent5" w:themeFillShade="BF"/>
          </w:tcPr>
          <w:p w14:paraId="11974F8A" w14:textId="069834D8" w:rsidR="002F6901" w:rsidRDefault="002F6901" w:rsidP="008A0EBF">
            <w:pPr>
              <w:jc w:val="center"/>
              <w:rPr>
                <w:sz w:val="32"/>
                <w:szCs w:val="32"/>
              </w:rPr>
            </w:pPr>
            <w:r w:rsidRPr="005B474B">
              <w:lastRenderedPageBreak/>
              <w:t>Please</w:t>
            </w:r>
            <w:r>
              <w:t xml:space="preserve"> </w:t>
            </w:r>
            <w:r w:rsidRPr="005B474B">
              <w:t>tick</w:t>
            </w:r>
            <w:r>
              <w:t xml:space="preserve"> (</w:t>
            </w:r>
            <w:r>
              <w:sym w:font="Wingdings 2" w:char="F050"/>
            </w:r>
            <w:r w:rsidRPr="005B474B">
              <w:t>)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1715" w:themeFill="accent5" w:themeFillShade="BF"/>
          </w:tcPr>
          <w:p w14:paraId="74D31A9A" w14:textId="44729C53" w:rsidR="002F6901" w:rsidRDefault="002F6901" w:rsidP="008A0EBF">
            <w:pPr>
              <w:jc w:val="center"/>
            </w:pPr>
            <w:r w:rsidRPr="005B474B">
              <w:t>Description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1715" w:themeFill="accent5" w:themeFillShade="BF"/>
          </w:tcPr>
          <w:p w14:paraId="61B06BFF" w14:textId="1A7CD858" w:rsidR="002F6901" w:rsidRPr="002A4ED5" w:rsidRDefault="002F6901" w:rsidP="008A0EBF">
            <w:pPr>
              <w:jc w:val="center"/>
            </w:pPr>
            <w:r>
              <w:t>Quantity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1715" w:themeFill="accent5" w:themeFillShade="BF"/>
          </w:tcPr>
          <w:p w14:paraId="482BFEC3" w14:textId="12BDE077" w:rsidR="002F6901" w:rsidRDefault="002F6901" w:rsidP="008A0EBF">
            <w:pPr>
              <w:pStyle w:val="Total"/>
              <w:jc w:val="center"/>
            </w:pPr>
            <w:r>
              <w:t>Unit Price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61715" w:themeFill="accent5" w:themeFillShade="BF"/>
          </w:tcPr>
          <w:p w14:paraId="5AD9529C" w14:textId="70C1236F" w:rsidR="002F6901" w:rsidRPr="002F6901" w:rsidRDefault="002F6901" w:rsidP="008A0EBF">
            <w:pPr>
              <w:jc w:val="center"/>
            </w:pPr>
            <w:r>
              <w:t>Amount</w:t>
            </w:r>
          </w:p>
        </w:tc>
      </w:tr>
      <w:tr w:rsidR="002F6901" w:rsidRPr="002A4ED5" w14:paraId="7D7629BF" w14:textId="77777777" w:rsidTr="00266FA7"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4ABCB" w14:textId="731F49FD" w:rsidR="002F6901" w:rsidRPr="002A4ED5" w:rsidRDefault="002F6901" w:rsidP="004779F1">
            <w:r>
              <w:rPr>
                <w:sz w:val="32"/>
                <w:szCs w:val="32"/>
              </w:rPr>
              <w:sym w:font="Wingdings 2" w:char="F0A3"/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F6DCE" w14:textId="581A4075" w:rsidR="002F6901" w:rsidRPr="002A4ED5" w:rsidRDefault="002F6901" w:rsidP="002F6901">
            <w:r>
              <w:t>Oriental Hotpot Noodles - Thick / Thin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43041" w14:textId="77777777" w:rsidR="002F6901" w:rsidRPr="002A4ED5" w:rsidRDefault="002F6901" w:rsidP="004779F1"/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EC2534" w14:textId="11113EAF" w:rsidR="002F6901" w:rsidRPr="00876098" w:rsidRDefault="002F6901" w:rsidP="0040471B">
            <w:pPr>
              <w:pStyle w:val="Total"/>
              <w:jc w:val="right"/>
              <w:rPr>
                <w:b w:val="0"/>
                <w:bCs/>
              </w:rPr>
            </w:pPr>
            <w:r w:rsidRPr="00876098">
              <w:rPr>
                <w:b w:val="0"/>
                <w:bCs/>
              </w:rPr>
              <w:t>$3.10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BF941" w14:textId="77777777" w:rsidR="002F6901" w:rsidRPr="002A4ED5" w:rsidRDefault="002F6901" w:rsidP="004779F1">
            <w:pPr>
              <w:rPr>
                <w:b/>
              </w:rPr>
            </w:pPr>
          </w:p>
        </w:tc>
      </w:tr>
      <w:tr w:rsidR="002F6901" w:rsidRPr="002A4ED5" w14:paraId="3D348587" w14:textId="77777777" w:rsidTr="00266FA7"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907B1" w14:textId="126656B0" w:rsidR="002F6901" w:rsidRPr="002A4ED5" w:rsidRDefault="002F6901" w:rsidP="004779F1">
            <w:r>
              <w:rPr>
                <w:sz w:val="32"/>
                <w:szCs w:val="32"/>
              </w:rPr>
              <w:sym w:font="Wingdings 2" w:char="F0A3"/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8DF74" w14:textId="02279B74" w:rsidR="002F6901" w:rsidRPr="002A4ED5" w:rsidRDefault="002F6901" w:rsidP="004779F1">
            <w:r>
              <w:t>Oriental Dried Noodles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129EC" w14:textId="77777777" w:rsidR="002F6901" w:rsidRPr="002A4ED5" w:rsidRDefault="002F6901" w:rsidP="004779F1"/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E23932" w14:textId="41C1E566" w:rsidR="002F6901" w:rsidRPr="00876098" w:rsidRDefault="002F6901" w:rsidP="002F6901">
            <w:pPr>
              <w:pStyle w:val="Total"/>
              <w:jc w:val="right"/>
              <w:rPr>
                <w:b w:val="0"/>
                <w:bCs/>
              </w:rPr>
            </w:pPr>
            <w:r w:rsidRPr="00876098">
              <w:rPr>
                <w:b w:val="0"/>
                <w:bCs/>
              </w:rPr>
              <w:t>$2.10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913AD" w14:textId="77777777" w:rsidR="002F6901" w:rsidRPr="002A4ED5" w:rsidRDefault="002F6901" w:rsidP="004779F1">
            <w:pPr>
              <w:rPr>
                <w:b/>
              </w:rPr>
            </w:pPr>
          </w:p>
        </w:tc>
      </w:tr>
      <w:tr w:rsidR="002F6901" w:rsidRPr="002A4ED5" w14:paraId="273AAB71" w14:textId="77777777" w:rsidTr="00266FA7"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1FBDB" w14:textId="7B186770" w:rsidR="002F6901" w:rsidRPr="002A4ED5" w:rsidRDefault="002F6901" w:rsidP="004779F1">
            <w:r>
              <w:rPr>
                <w:sz w:val="32"/>
                <w:szCs w:val="32"/>
              </w:rPr>
              <w:sym w:font="Wingdings 2" w:char="F0A3"/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F54D" w14:textId="28092D40" w:rsidR="002F6901" w:rsidRPr="002A4ED5" w:rsidRDefault="002F6901" w:rsidP="004779F1">
            <w:r w:rsidRPr="002F6901">
              <w:t>Sun-dried organic butterfly blue pea flowers (30g/bottle)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A3E4D" w14:textId="77777777" w:rsidR="002F6901" w:rsidRPr="002A4ED5" w:rsidRDefault="002F6901" w:rsidP="004779F1"/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E4D3B5" w14:textId="4ED4CBC6" w:rsidR="002F6901" w:rsidRPr="00876098" w:rsidRDefault="002F6901" w:rsidP="0040471B">
            <w:pPr>
              <w:pStyle w:val="Total"/>
              <w:jc w:val="right"/>
              <w:rPr>
                <w:b w:val="0"/>
                <w:bCs/>
              </w:rPr>
            </w:pPr>
            <w:r w:rsidRPr="00876098">
              <w:rPr>
                <w:b w:val="0"/>
                <w:bCs/>
              </w:rPr>
              <w:t>$12.00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AA862" w14:textId="77777777" w:rsidR="002F6901" w:rsidRPr="002A4ED5" w:rsidRDefault="002F6901" w:rsidP="004779F1">
            <w:pPr>
              <w:rPr>
                <w:b/>
              </w:rPr>
            </w:pPr>
          </w:p>
        </w:tc>
      </w:tr>
      <w:tr w:rsidR="002F6901" w:rsidRPr="002A4ED5" w14:paraId="18CB2EED" w14:textId="77777777" w:rsidTr="00266FA7"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8DD06" w14:textId="72453B28" w:rsidR="002F6901" w:rsidRPr="002A4ED5" w:rsidRDefault="002F6901" w:rsidP="004779F1">
            <w:r>
              <w:rPr>
                <w:sz w:val="32"/>
                <w:szCs w:val="32"/>
              </w:rPr>
              <w:sym w:font="Wingdings 2" w:char="F0A3"/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3E4E7" w14:textId="62D3FFBD" w:rsidR="002F6901" w:rsidRPr="002A4ED5" w:rsidRDefault="002F6901" w:rsidP="004779F1">
            <w:r w:rsidRPr="002F6901">
              <w:t xml:space="preserve">Sambal </w:t>
            </w:r>
            <w:proofErr w:type="spellStart"/>
            <w:r w:rsidRPr="002F6901">
              <w:t>Belachan</w:t>
            </w:r>
            <w:proofErr w:type="spellEnd"/>
            <w:r w:rsidRPr="002F6901">
              <w:t xml:space="preserve"> Powder</w:t>
            </w:r>
            <w:r>
              <w:t xml:space="preserve"> (200gm)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54D3" w14:textId="77777777" w:rsidR="002F6901" w:rsidRPr="002A4ED5" w:rsidRDefault="002F6901" w:rsidP="004779F1"/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0FF380" w14:textId="7660C7A5" w:rsidR="002F6901" w:rsidRPr="00876098" w:rsidRDefault="002F6901" w:rsidP="002F6901">
            <w:pPr>
              <w:pStyle w:val="Total"/>
              <w:jc w:val="right"/>
              <w:rPr>
                <w:b w:val="0"/>
                <w:bCs/>
              </w:rPr>
            </w:pPr>
            <w:r w:rsidRPr="00876098">
              <w:rPr>
                <w:b w:val="0"/>
                <w:bCs/>
              </w:rPr>
              <w:t>$5.50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D4EF7" w14:textId="77777777" w:rsidR="002F6901" w:rsidRPr="002A4ED5" w:rsidRDefault="002F6901" w:rsidP="004779F1">
            <w:pPr>
              <w:rPr>
                <w:b/>
              </w:rPr>
            </w:pPr>
          </w:p>
        </w:tc>
      </w:tr>
      <w:tr w:rsidR="00962A3E" w:rsidRPr="002A4ED5" w14:paraId="5A554083" w14:textId="77777777" w:rsidTr="00266FA7"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15951" w14:textId="77777777" w:rsidR="004779F1" w:rsidRPr="002A4ED5" w:rsidRDefault="004779F1" w:rsidP="004779F1"/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C277C" w14:textId="77777777" w:rsidR="004779F1" w:rsidRPr="002A4ED5" w:rsidRDefault="004779F1" w:rsidP="004779F1"/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382CC" w14:textId="77777777" w:rsidR="004779F1" w:rsidRPr="002A4ED5" w:rsidRDefault="004779F1" w:rsidP="004779F1"/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EDB490" w14:textId="7A42CE5D" w:rsidR="004779F1" w:rsidRPr="002A4ED5" w:rsidRDefault="00C109E7" w:rsidP="0040471B">
            <w:pPr>
              <w:pStyle w:val="Total"/>
              <w:jc w:val="right"/>
            </w:pPr>
            <w:r>
              <w:t>Sub-total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4CACF" w14:textId="77777777" w:rsidR="004779F1" w:rsidRPr="002A4ED5" w:rsidRDefault="004779F1" w:rsidP="004779F1">
            <w:pPr>
              <w:rPr>
                <w:b/>
              </w:rPr>
            </w:pPr>
          </w:p>
        </w:tc>
      </w:tr>
      <w:tr w:rsidR="00C109E7" w:rsidRPr="002A4ED5" w14:paraId="311B772A" w14:textId="77777777" w:rsidTr="00266FA7"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53859" w14:textId="77777777" w:rsidR="00C109E7" w:rsidRPr="002A4ED5" w:rsidRDefault="00C109E7" w:rsidP="004779F1"/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F7CB5" w14:textId="77777777" w:rsidR="00C109E7" w:rsidRPr="002A4ED5" w:rsidRDefault="00C109E7" w:rsidP="004779F1"/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00571" w14:textId="77777777" w:rsidR="00C109E7" w:rsidRPr="002A4ED5" w:rsidRDefault="00C109E7" w:rsidP="004779F1"/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BDAA27" w14:textId="6BBD812A" w:rsidR="00C109E7" w:rsidRDefault="00C109E7" w:rsidP="0040471B">
            <w:pPr>
              <w:pStyle w:val="Total"/>
              <w:jc w:val="right"/>
            </w:pPr>
            <w:r>
              <w:t xml:space="preserve">Delivery 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5556F" w14:textId="77777777" w:rsidR="00C109E7" w:rsidRPr="002A4ED5" w:rsidRDefault="00C109E7" w:rsidP="004779F1">
            <w:pPr>
              <w:rPr>
                <w:b/>
              </w:rPr>
            </w:pPr>
          </w:p>
        </w:tc>
      </w:tr>
      <w:tr w:rsidR="00C109E7" w:rsidRPr="002A4ED5" w14:paraId="1A30C7A4" w14:textId="77777777" w:rsidTr="00266FA7"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B2CAC" w14:textId="77777777" w:rsidR="00C109E7" w:rsidRPr="002A4ED5" w:rsidRDefault="00C109E7" w:rsidP="004779F1"/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D7C7A" w14:textId="77777777" w:rsidR="00C109E7" w:rsidRPr="002A4ED5" w:rsidRDefault="00C109E7" w:rsidP="004779F1"/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D44C9" w14:textId="77777777" w:rsidR="00C109E7" w:rsidRPr="002A4ED5" w:rsidRDefault="00C109E7" w:rsidP="004779F1"/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F4C583" w14:textId="6629C6D3" w:rsidR="00C109E7" w:rsidRDefault="00C109E7" w:rsidP="0040471B">
            <w:pPr>
              <w:pStyle w:val="Total"/>
              <w:jc w:val="right"/>
            </w:pPr>
            <w:r>
              <w:t xml:space="preserve">Total </w:t>
            </w:r>
          </w:p>
        </w:tc>
        <w:tc>
          <w:tcPr>
            <w:tcW w:w="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9FB0B" w14:textId="77777777" w:rsidR="00C109E7" w:rsidRPr="002A4ED5" w:rsidRDefault="00C109E7" w:rsidP="004779F1">
            <w:pPr>
              <w:rPr>
                <w:b/>
              </w:rPr>
            </w:pPr>
          </w:p>
        </w:tc>
      </w:tr>
    </w:tbl>
    <w:p w14:paraId="3160782F" w14:textId="5CEF77BE" w:rsidR="005F24D5" w:rsidRDefault="005F24D5" w:rsidP="005F24D5">
      <w:pPr>
        <w:spacing w:before="0" w:line="240" w:lineRule="auto"/>
        <w:rPr>
          <w:szCs w:val="24"/>
        </w:rPr>
      </w:pPr>
    </w:p>
    <w:p w14:paraId="78AD219A" w14:textId="77777777" w:rsidR="00836F62" w:rsidRDefault="00836F62" w:rsidP="008D3B6D">
      <w:pPr>
        <w:spacing w:before="0" w:line="240" w:lineRule="auto"/>
        <w:ind w:left="720"/>
        <w:jc w:val="center"/>
        <w:rPr>
          <w:sz w:val="28"/>
        </w:rPr>
      </w:pPr>
    </w:p>
    <w:p w14:paraId="3F854AC2" w14:textId="6C83ED61" w:rsidR="008D3B6D" w:rsidRDefault="008D3B6D" w:rsidP="008D3B6D">
      <w:pPr>
        <w:spacing w:before="0" w:line="240" w:lineRule="auto"/>
        <w:ind w:left="720"/>
        <w:jc w:val="center"/>
        <w:rPr>
          <w:sz w:val="28"/>
        </w:rPr>
      </w:pPr>
      <w:r>
        <w:rPr>
          <w:sz w:val="28"/>
        </w:rPr>
        <w:t>THANK YOU FOR YOUR O</w:t>
      </w:r>
      <w:r w:rsidR="001873F4">
        <w:rPr>
          <w:sz w:val="28"/>
        </w:rPr>
        <w:t>R</w:t>
      </w:r>
      <w:r>
        <w:rPr>
          <w:sz w:val="28"/>
        </w:rPr>
        <w:t>DER</w:t>
      </w:r>
      <w:r w:rsidR="008B7F69">
        <w:rPr>
          <w:sz w:val="28"/>
        </w:rPr>
        <w:t>S</w:t>
      </w:r>
      <w:r>
        <w:rPr>
          <w:sz w:val="28"/>
        </w:rPr>
        <w:t xml:space="preserve"> </w:t>
      </w:r>
      <w:r w:rsidRPr="008D3B6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F5E530A" w14:textId="60111367" w:rsidR="00C109E7" w:rsidRDefault="00C109E7" w:rsidP="00C109E7">
      <w:pPr>
        <w:spacing w:before="0" w:line="240" w:lineRule="auto"/>
        <w:rPr>
          <w:sz w:val="28"/>
        </w:rPr>
      </w:pPr>
    </w:p>
    <w:p w14:paraId="0A224D08" w14:textId="78B25D3C" w:rsidR="00C109E7" w:rsidRDefault="00C109E7" w:rsidP="00C109E7">
      <w:pPr>
        <w:spacing w:before="0" w:line="240" w:lineRule="auto"/>
        <w:rPr>
          <w:sz w:val="28"/>
        </w:rPr>
      </w:pPr>
    </w:p>
    <w:p w14:paraId="6DAFB05E" w14:textId="77777777" w:rsidR="002E707E" w:rsidRDefault="002E707E" w:rsidP="00C109E7">
      <w:pPr>
        <w:spacing w:before="0" w:line="240" w:lineRule="auto"/>
        <w:rPr>
          <w:sz w:val="28"/>
        </w:rPr>
      </w:pPr>
    </w:p>
    <w:p w14:paraId="3D2A00B6" w14:textId="7B65DFBA" w:rsidR="00C109E7" w:rsidRDefault="002E707E" w:rsidP="00C109E7">
      <w:pPr>
        <w:spacing w:before="0" w:line="240" w:lineRule="auto"/>
        <w:rPr>
          <w:sz w:val="28"/>
        </w:rPr>
      </w:pPr>
      <w:r>
        <w:rPr>
          <w:sz w:val="28"/>
        </w:rPr>
        <w:t>Confirmed by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Date</w:t>
      </w:r>
    </w:p>
    <w:p w14:paraId="722B5046" w14:textId="02B3762F" w:rsidR="00C109E7" w:rsidRDefault="00C109E7" w:rsidP="00C109E7">
      <w:pPr>
        <w:spacing w:before="0" w:line="240" w:lineRule="auto"/>
        <w:rPr>
          <w:sz w:val="28"/>
        </w:rPr>
      </w:pPr>
    </w:p>
    <w:p w14:paraId="39C99A27" w14:textId="062BA30A" w:rsidR="00C109E7" w:rsidRDefault="00C109E7" w:rsidP="00C109E7">
      <w:pPr>
        <w:spacing w:before="0" w:line="240" w:lineRule="auto"/>
        <w:rPr>
          <w:sz w:val="28"/>
        </w:rPr>
      </w:pPr>
    </w:p>
    <w:p w14:paraId="531A6B15" w14:textId="4BF7CDDA" w:rsidR="00C109E7" w:rsidRDefault="002E707E" w:rsidP="00C109E7">
      <w:pPr>
        <w:spacing w:before="0" w:line="240" w:lineRule="auto"/>
        <w:rPr>
          <w:sz w:val="28"/>
        </w:rPr>
      </w:pPr>
      <w:r>
        <w:rPr>
          <w:sz w:val="28"/>
        </w:rPr>
        <w:t>_________________________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___________________________</w:t>
      </w:r>
    </w:p>
    <w:p w14:paraId="2B417FEF" w14:textId="5FEF5D61" w:rsidR="00C109E7" w:rsidRDefault="002E707E" w:rsidP="00C109E7">
      <w:pPr>
        <w:spacing w:before="0" w:line="240" w:lineRule="auto"/>
        <w:rPr>
          <w:sz w:val="28"/>
        </w:rPr>
      </w:pPr>
      <w:r>
        <w:rPr>
          <w:sz w:val="28"/>
        </w:rPr>
        <w:t>Purchaser</w:t>
      </w:r>
    </w:p>
    <w:p w14:paraId="7CDE300C" w14:textId="72E62615" w:rsidR="002E707E" w:rsidRDefault="002E707E" w:rsidP="00C109E7">
      <w:pPr>
        <w:spacing w:before="0" w:line="240" w:lineRule="auto"/>
        <w:rPr>
          <w:sz w:val="28"/>
        </w:rPr>
      </w:pPr>
    </w:p>
    <w:p w14:paraId="024FD8DC" w14:textId="4C3F32AF" w:rsidR="002E707E" w:rsidRDefault="002E707E" w:rsidP="00C109E7">
      <w:pPr>
        <w:spacing w:before="0" w:line="240" w:lineRule="auto"/>
        <w:rPr>
          <w:sz w:val="28"/>
        </w:rPr>
      </w:pPr>
    </w:p>
    <w:p w14:paraId="2F883759" w14:textId="17C01EA9" w:rsidR="002E707E" w:rsidRDefault="002E707E" w:rsidP="00C109E7">
      <w:pPr>
        <w:spacing w:before="0" w:line="240" w:lineRule="auto"/>
        <w:rPr>
          <w:sz w:val="28"/>
        </w:rPr>
      </w:pPr>
    </w:p>
    <w:p w14:paraId="4064FE41" w14:textId="506C7160" w:rsidR="002E707E" w:rsidRDefault="002E707E" w:rsidP="00C109E7">
      <w:pPr>
        <w:spacing w:before="0" w:line="240" w:lineRule="auto"/>
        <w:rPr>
          <w:sz w:val="28"/>
        </w:rPr>
      </w:pPr>
      <w:r>
        <w:rPr>
          <w:sz w:val="28"/>
        </w:rPr>
        <w:t>_________________________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____________________________</w:t>
      </w:r>
    </w:p>
    <w:p w14:paraId="6B465C4B" w14:textId="0DDD2A74" w:rsidR="002E707E" w:rsidRDefault="002E707E" w:rsidP="00C109E7">
      <w:pPr>
        <w:spacing w:before="0" w:line="240" w:lineRule="auto"/>
        <w:rPr>
          <w:sz w:val="28"/>
        </w:rPr>
      </w:pPr>
      <w:r>
        <w:rPr>
          <w:sz w:val="28"/>
        </w:rPr>
        <w:t>WSCS Representative</w:t>
      </w:r>
    </w:p>
    <w:p w14:paraId="61168215" w14:textId="080E03CF" w:rsidR="00C109E7" w:rsidRDefault="00C109E7" w:rsidP="00C109E7">
      <w:pPr>
        <w:spacing w:before="0" w:line="240" w:lineRule="auto"/>
        <w:rPr>
          <w:szCs w:val="24"/>
        </w:rPr>
      </w:pPr>
    </w:p>
    <w:p w14:paraId="7FB5A352" w14:textId="7647712E" w:rsidR="002E707E" w:rsidRDefault="002E707E" w:rsidP="00C109E7">
      <w:pPr>
        <w:spacing w:before="0" w:line="240" w:lineRule="auto"/>
        <w:rPr>
          <w:szCs w:val="24"/>
        </w:rPr>
      </w:pPr>
    </w:p>
    <w:p w14:paraId="2DCDDD3C" w14:textId="77777777" w:rsidR="002E707E" w:rsidRDefault="002E707E" w:rsidP="00C109E7">
      <w:pPr>
        <w:spacing w:before="0" w:line="240" w:lineRule="auto"/>
        <w:rPr>
          <w:szCs w:val="24"/>
        </w:rPr>
      </w:pPr>
    </w:p>
    <w:p w14:paraId="65BB6E5A" w14:textId="683791A8" w:rsidR="002E707E" w:rsidRDefault="002E707E" w:rsidP="00C109E7">
      <w:pPr>
        <w:spacing w:before="0" w:line="240" w:lineRule="auto"/>
        <w:rPr>
          <w:szCs w:val="24"/>
        </w:rPr>
      </w:pPr>
    </w:p>
    <w:p w14:paraId="36DBC268" w14:textId="27BDEA99" w:rsidR="00A8070B" w:rsidRDefault="00A8070B" w:rsidP="00C109E7">
      <w:pPr>
        <w:spacing w:before="0" w:line="240" w:lineRule="auto"/>
        <w:rPr>
          <w:szCs w:val="24"/>
        </w:rPr>
      </w:pPr>
    </w:p>
    <w:p w14:paraId="3BDDA8C1" w14:textId="77777777" w:rsidR="00A8070B" w:rsidRDefault="00A8070B" w:rsidP="00C109E7">
      <w:pPr>
        <w:spacing w:before="0" w:line="240" w:lineRule="auto"/>
        <w:rPr>
          <w:szCs w:val="24"/>
        </w:rPr>
      </w:pPr>
    </w:p>
    <w:p w14:paraId="3339E2E0" w14:textId="2AE682E0" w:rsidR="002E707E" w:rsidRPr="00A8070B" w:rsidRDefault="00A8070B" w:rsidP="00C109E7">
      <w:pPr>
        <w:spacing w:before="0" w:line="240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Collection of goods and payment </w:t>
      </w:r>
      <w:r w:rsidR="002E707E" w:rsidRPr="00A8070B">
        <w:rPr>
          <w:i/>
          <w:iCs/>
          <w:sz w:val="20"/>
          <w:szCs w:val="20"/>
        </w:rPr>
        <w:t>to be advised upon acceptance of order.</w:t>
      </w:r>
    </w:p>
    <w:sectPr w:rsidR="002E707E" w:rsidRPr="00A8070B" w:rsidSect="004779F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440" w:right="1008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DA078" w14:textId="77777777" w:rsidR="005729A8" w:rsidRDefault="005729A8" w:rsidP="00650259">
      <w:pPr>
        <w:spacing w:line="240" w:lineRule="auto"/>
      </w:pPr>
      <w:r>
        <w:separator/>
      </w:r>
    </w:p>
  </w:endnote>
  <w:endnote w:type="continuationSeparator" w:id="0">
    <w:p w14:paraId="24A81CF2" w14:textId="77777777" w:rsidR="005729A8" w:rsidRDefault="005729A8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7550402-903F-A34B-A512-B04E7FC73A50}"/>
    <w:embedBold r:id="rId2" w:fontKey="{D6D25927-C7B0-1842-B2D2-F7D992574285}"/>
    <w:embedItalic r:id="rId3" w:fontKey="{A06A47C5-E580-AB43-AE8F-12638756E911}"/>
    <w:embedBoldItalic r:id="rId4" w:fontKey="{87E20FBC-D438-724D-8403-D284BB61C7B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816CC077-BA18-1C4C-A2A4-563ADB7D7A39}"/>
    <w:embedBold r:id="rId6" w:fontKey="{AFCD9831-92F9-BB47-8ED1-D84BCE691B16}"/>
    <w:embedItalic r:id="rId7" w:fontKey="{632C78CC-6C45-FC48-9DFA-BFA4D280E368}"/>
    <w:embedBoldItalic r:id="rId8" w:fontKey="{450AD837-058B-F843-BAE3-FB1199D2A2E5}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  <w:embedRegular r:id="rId9" w:fontKey="{DF9BBC09-A558-5A47-801E-3CB12F099C0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890F5CDF-B42C-9742-AC28-B1BDD0E6F5C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2CD5A653-E1E6-3F42-AA99-9F0356D3702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87E97E7C-F9FF-F04E-9A71-FC13A9D0A9B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3" w:fontKey="{715D0F6C-5ABA-3847-AE47-D79AB787A969}"/>
    <w:embedBold r:id="rId14" w:fontKey="{FCB68027-9C90-3F42-A558-F18C6AE2BF5E}"/>
    <w:embedItalic r:id="rId15" w:fontKey="{0C52FAF0-FF9E-0047-A8F2-2D1468F896D9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6" w:fontKey="{FAB34596-3351-F44F-B32F-0DE9E78BA28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893C661F-C879-0B41-A783-C109CFF9CEDE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8" w:fontKey="{AA012CCE-229F-8A4F-8F8F-6854972359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C7C75" w14:textId="77777777" w:rsidR="00D36533" w:rsidRDefault="00D365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12107" w14:textId="77777777" w:rsidR="00D36533" w:rsidRDefault="00D3653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2BAD1" w14:textId="77777777" w:rsidR="00D36533" w:rsidRDefault="00D365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2E30A" w14:textId="77777777" w:rsidR="005729A8" w:rsidRDefault="005729A8" w:rsidP="00650259">
      <w:pPr>
        <w:spacing w:line="240" w:lineRule="auto"/>
      </w:pPr>
      <w:r>
        <w:separator/>
      </w:r>
    </w:p>
  </w:footnote>
  <w:footnote w:type="continuationSeparator" w:id="0">
    <w:p w14:paraId="1BE5D157" w14:textId="77777777" w:rsidR="005729A8" w:rsidRDefault="005729A8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6C38" w14:textId="77777777" w:rsidR="00D36533" w:rsidRDefault="00D365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883"/>
      <w:gridCol w:w="8909"/>
    </w:tblGrid>
    <w:tr w:rsidR="00562601" w:rsidRPr="00562601" w14:paraId="09BA1003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07E006E6" w14:textId="23385918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4549" w:type="pct"/>
          <w:shd w:val="clear" w:color="auto" w:fill="731F1C" w:themeFill="accent5"/>
          <w:vAlign w:val="center"/>
        </w:tcPr>
        <w:p w14:paraId="38755E93" w14:textId="24E61385" w:rsidR="00562601" w:rsidRPr="002B69B4" w:rsidRDefault="004779F1" w:rsidP="00D36533">
          <w:pPr>
            <w:pStyle w:val="Header"/>
            <w:jc w:val="center"/>
          </w:pPr>
          <w:r>
            <w:t xml:space="preserve">WSCS </w:t>
          </w:r>
          <w:r w:rsidR="008B7F69">
            <w:t>Deli</w:t>
          </w:r>
          <w:r w:rsidR="0040471B">
            <w:t xml:space="preserve"> </w:t>
          </w:r>
          <w:r>
            <w:t>Sale</w:t>
          </w:r>
          <w:r w:rsidR="008B7F69">
            <w:t>s</w:t>
          </w:r>
          <w:r>
            <w:t xml:space="preserve"> Order Form</w:t>
          </w:r>
          <w:r w:rsidR="002A77F2">
            <w:t xml:space="preserve"> - </w:t>
          </w:r>
          <w:r w:rsidR="00DE3DC3">
            <w:t>2021</w:t>
          </w:r>
        </w:p>
      </w:tc>
    </w:tr>
  </w:tbl>
  <w:p w14:paraId="4204F810" w14:textId="77777777" w:rsidR="00562601" w:rsidRDefault="00562601" w:rsidP="00562601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8A22D" w14:textId="77777777" w:rsidR="00D36533" w:rsidRDefault="00D365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12E0EDC"/>
    <w:multiLevelType w:val="hybridMultilevel"/>
    <w:tmpl w:val="51966B84"/>
    <w:lvl w:ilvl="0" w:tplc="3824292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915A33"/>
    <w:multiLevelType w:val="hybridMultilevel"/>
    <w:tmpl w:val="EB0271B8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7"/>
  </w:num>
  <w:num w:numId="4">
    <w:abstractNumId w:val="13"/>
  </w:num>
  <w:num w:numId="5">
    <w:abstractNumId w:val="14"/>
  </w:num>
  <w:num w:numId="6">
    <w:abstractNumId w:val="21"/>
  </w:num>
  <w:num w:numId="7">
    <w:abstractNumId w:val="7"/>
  </w:num>
  <w:num w:numId="8">
    <w:abstractNumId w:val="11"/>
  </w:num>
  <w:num w:numId="9">
    <w:abstractNumId w:val="19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8"/>
  </w:num>
  <w:num w:numId="17">
    <w:abstractNumId w:val="4"/>
  </w:num>
  <w:num w:numId="18">
    <w:abstractNumId w:val="23"/>
  </w:num>
  <w:num w:numId="19">
    <w:abstractNumId w:val="20"/>
  </w:num>
  <w:num w:numId="20">
    <w:abstractNumId w:val="15"/>
  </w:num>
  <w:num w:numId="21">
    <w:abstractNumId w:val="22"/>
  </w:num>
  <w:num w:numId="22">
    <w:abstractNumId w:val="5"/>
  </w:num>
  <w:num w:numId="23">
    <w:abstractNumId w:val="16"/>
  </w:num>
  <w:num w:numId="24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9F1"/>
    <w:rsid w:val="00003B30"/>
    <w:rsid w:val="00045CA6"/>
    <w:rsid w:val="00052382"/>
    <w:rsid w:val="0006568A"/>
    <w:rsid w:val="00076F0F"/>
    <w:rsid w:val="00084253"/>
    <w:rsid w:val="000D1F49"/>
    <w:rsid w:val="000F5C88"/>
    <w:rsid w:val="00102E61"/>
    <w:rsid w:val="001727CA"/>
    <w:rsid w:val="001873F4"/>
    <w:rsid w:val="001C3A59"/>
    <w:rsid w:val="001E4E2C"/>
    <w:rsid w:val="001F229C"/>
    <w:rsid w:val="00261C01"/>
    <w:rsid w:val="00261FFA"/>
    <w:rsid w:val="00266FA7"/>
    <w:rsid w:val="002A4ED5"/>
    <w:rsid w:val="002A648D"/>
    <w:rsid w:val="002A77F2"/>
    <w:rsid w:val="002B69B4"/>
    <w:rsid w:val="002C56E6"/>
    <w:rsid w:val="002D3A9F"/>
    <w:rsid w:val="002E707E"/>
    <w:rsid w:val="002F6901"/>
    <w:rsid w:val="003078B1"/>
    <w:rsid w:val="00354B3D"/>
    <w:rsid w:val="00361E11"/>
    <w:rsid w:val="00396759"/>
    <w:rsid w:val="0039760F"/>
    <w:rsid w:val="003B4744"/>
    <w:rsid w:val="003E4BAF"/>
    <w:rsid w:val="003F0847"/>
    <w:rsid w:val="0040090B"/>
    <w:rsid w:val="0040471B"/>
    <w:rsid w:val="00445007"/>
    <w:rsid w:val="00446538"/>
    <w:rsid w:val="0046302A"/>
    <w:rsid w:val="004779F1"/>
    <w:rsid w:val="00487D2D"/>
    <w:rsid w:val="004A38AA"/>
    <w:rsid w:val="004B4D71"/>
    <w:rsid w:val="004D5D62"/>
    <w:rsid w:val="005112D0"/>
    <w:rsid w:val="00562601"/>
    <w:rsid w:val="0057256E"/>
    <w:rsid w:val="005729A8"/>
    <w:rsid w:val="00577E06"/>
    <w:rsid w:val="00582B1C"/>
    <w:rsid w:val="005A3BF7"/>
    <w:rsid w:val="005F2035"/>
    <w:rsid w:val="005F24D5"/>
    <w:rsid w:val="005F7990"/>
    <w:rsid w:val="00606A6E"/>
    <w:rsid w:val="006250A2"/>
    <w:rsid w:val="0063739C"/>
    <w:rsid w:val="006374D7"/>
    <w:rsid w:val="00644BD8"/>
    <w:rsid w:val="00650259"/>
    <w:rsid w:val="00655A5C"/>
    <w:rsid w:val="00770F25"/>
    <w:rsid w:val="00787DD4"/>
    <w:rsid w:val="007A35A8"/>
    <w:rsid w:val="007B0A85"/>
    <w:rsid w:val="007C6A52"/>
    <w:rsid w:val="00806FF3"/>
    <w:rsid w:val="00813CAA"/>
    <w:rsid w:val="0082043E"/>
    <w:rsid w:val="00827062"/>
    <w:rsid w:val="00836F62"/>
    <w:rsid w:val="00876098"/>
    <w:rsid w:val="008A0EBF"/>
    <w:rsid w:val="008B7F69"/>
    <w:rsid w:val="008D3B6D"/>
    <w:rsid w:val="008D5451"/>
    <w:rsid w:val="008E203A"/>
    <w:rsid w:val="0090021E"/>
    <w:rsid w:val="00905BCD"/>
    <w:rsid w:val="0091229C"/>
    <w:rsid w:val="00940E73"/>
    <w:rsid w:val="00962A3E"/>
    <w:rsid w:val="00975FB3"/>
    <w:rsid w:val="0098597D"/>
    <w:rsid w:val="00991B30"/>
    <w:rsid w:val="009D406B"/>
    <w:rsid w:val="009F2638"/>
    <w:rsid w:val="009F619A"/>
    <w:rsid w:val="009F6DDE"/>
    <w:rsid w:val="00A22A2D"/>
    <w:rsid w:val="00A370A8"/>
    <w:rsid w:val="00A52055"/>
    <w:rsid w:val="00A60442"/>
    <w:rsid w:val="00A8070B"/>
    <w:rsid w:val="00AC2926"/>
    <w:rsid w:val="00B04A50"/>
    <w:rsid w:val="00B06C40"/>
    <w:rsid w:val="00B160CA"/>
    <w:rsid w:val="00B546DC"/>
    <w:rsid w:val="00B763B7"/>
    <w:rsid w:val="00BA3C6D"/>
    <w:rsid w:val="00BD4753"/>
    <w:rsid w:val="00BD5CB1"/>
    <w:rsid w:val="00BE62EE"/>
    <w:rsid w:val="00BF07DE"/>
    <w:rsid w:val="00BF72E5"/>
    <w:rsid w:val="00C003BA"/>
    <w:rsid w:val="00C109E7"/>
    <w:rsid w:val="00C236B9"/>
    <w:rsid w:val="00C427EB"/>
    <w:rsid w:val="00C46878"/>
    <w:rsid w:val="00C81922"/>
    <w:rsid w:val="00C83657"/>
    <w:rsid w:val="00CB4A51"/>
    <w:rsid w:val="00CD4532"/>
    <w:rsid w:val="00CD47B0"/>
    <w:rsid w:val="00CE6104"/>
    <w:rsid w:val="00CE7918"/>
    <w:rsid w:val="00D16163"/>
    <w:rsid w:val="00D36533"/>
    <w:rsid w:val="00DA1D48"/>
    <w:rsid w:val="00DB3FAD"/>
    <w:rsid w:val="00DB623A"/>
    <w:rsid w:val="00DD447B"/>
    <w:rsid w:val="00DE3DC3"/>
    <w:rsid w:val="00DF0832"/>
    <w:rsid w:val="00E0535A"/>
    <w:rsid w:val="00E33835"/>
    <w:rsid w:val="00E61C09"/>
    <w:rsid w:val="00E677FE"/>
    <w:rsid w:val="00EB3B58"/>
    <w:rsid w:val="00EC7359"/>
    <w:rsid w:val="00EE3054"/>
    <w:rsid w:val="00F00606"/>
    <w:rsid w:val="00F01256"/>
    <w:rsid w:val="00F400EA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C9E5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paragraph" w:styleId="ListParagraph">
    <w:name w:val="List Paragraph"/>
    <w:basedOn w:val="Normal"/>
    <w:uiPriority w:val="34"/>
    <w:semiHidden/>
    <w:qFormat/>
    <w:rsid w:val="004779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39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mam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9D8A6DBB0354C7383716A055268D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D1FEB3-E1CF-4F1B-8B46-D318BF08A4C8}"/>
      </w:docPartPr>
      <w:docPartBody>
        <w:p w:rsidR="00FB7D7D" w:rsidRDefault="00F80EA2">
          <w:pPr>
            <w:pStyle w:val="09D8A6DBB0354C7383716A055268DA1C"/>
          </w:pPr>
          <w:r w:rsidRPr="002A4ED5">
            <w:t>Email</w:t>
          </w:r>
        </w:p>
      </w:docPartBody>
    </w:docPart>
    <w:docPart>
      <w:docPartPr>
        <w:name w:val="E743D1906C6E49B2AF315AFCB729F4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68251-9356-49A2-9C73-6D7ABDAD1D5A}"/>
      </w:docPartPr>
      <w:docPartBody>
        <w:p w:rsidR="00FB7D7D" w:rsidRDefault="00B80B97" w:rsidP="00B80B97">
          <w:pPr>
            <w:pStyle w:val="E743D1906C6E49B2AF315AFCB729F4C8"/>
          </w:pPr>
          <w:r w:rsidRPr="002A4ED5">
            <w:t>Description</w:t>
          </w:r>
        </w:p>
      </w:docPartBody>
    </w:docPart>
    <w:docPart>
      <w:docPartPr>
        <w:name w:val="9DA7DC5A14AE4498A6B8A3A12F0C4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E64AB-EE91-4328-B57C-F77BA733434D}"/>
      </w:docPartPr>
      <w:docPartBody>
        <w:p w:rsidR="00FB7D7D" w:rsidRDefault="00B80B97" w:rsidP="00B80B97">
          <w:pPr>
            <w:pStyle w:val="9DA7DC5A14AE4498A6B8A3A12F0C4239"/>
          </w:pPr>
          <w:r w:rsidRPr="002A4ED5">
            <w:t>Quantity</w:t>
          </w:r>
        </w:p>
      </w:docPartBody>
    </w:docPart>
    <w:docPart>
      <w:docPartPr>
        <w:name w:val="5DE7A92C80B04D48AD03F8B6915A9F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6B9940-7E7B-40F1-B85C-643D9F054D6D}"/>
      </w:docPartPr>
      <w:docPartBody>
        <w:p w:rsidR="00FB7D7D" w:rsidRDefault="00B80B97" w:rsidP="00B80B97">
          <w:pPr>
            <w:pStyle w:val="5DE7A92C80B04D48AD03F8B6915A9F27"/>
          </w:pPr>
          <w:r w:rsidRPr="002A4ED5">
            <w:t>Unit Price</w:t>
          </w:r>
        </w:p>
      </w:docPartBody>
    </w:docPart>
    <w:docPart>
      <w:docPartPr>
        <w:name w:val="41B0911F8518482D818C7A6893B766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3167D6-DF5A-438B-B2D1-A0D7E78148CD}"/>
      </w:docPartPr>
      <w:docPartBody>
        <w:p w:rsidR="00FB7D7D" w:rsidRDefault="00B80B97" w:rsidP="00B80B97">
          <w:pPr>
            <w:pStyle w:val="41B0911F8518482D818C7A6893B766F0"/>
          </w:pPr>
          <w:r w:rsidRPr="002A4ED5">
            <w:t>Amount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B97"/>
    <w:rsid w:val="002B72B8"/>
    <w:rsid w:val="002E2D38"/>
    <w:rsid w:val="0037771E"/>
    <w:rsid w:val="00405424"/>
    <w:rsid w:val="005376E8"/>
    <w:rsid w:val="006A0944"/>
    <w:rsid w:val="006A0BC6"/>
    <w:rsid w:val="007217B2"/>
    <w:rsid w:val="00795228"/>
    <w:rsid w:val="00A245D7"/>
    <w:rsid w:val="00A56E62"/>
    <w:rsid w:val="00A83E35"/>
    <w:rsid w:val="00B03625"/>
    <w:rsid w:val="00B80B97"/>
    <w:rsid w:val="00D30383"/>
    <w:rsid w:val="00DD5419"/>
    <w:rsid w:val="00F061CF"/>
    <w:rsid w:val="00F80EA2"/>
    <w:rsid w:val="00FB7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9D8A6DBB0354C7383716A055268DA1C">
    <w:name w:val="09D8A6DBB0354C7383716A055268DA1C"/>
  </w:style>
  <w:style w:type="paragraph" w:customStyle="1" w:styleId="E743D1906C6E49B2AF315AFCB729F4C8">
    <w:name w:val="E743D1906C6E49B2AF315AFCB729F4C8"/>
    <w:rsid w:val="00B80B97"/>
  </w:style>
  <w:style w:type="paragraph" w:customStyle="1" w:styleId="9DA7DC5A14AE4498A6B8A3A12F0C4239">
    <w:name w:val="9DA7DC5A14AE4498A6B8A3A12F0C4239"/>
    <w:rsid w:val="00B80B97"/>
  </w:style>
  <w:style w:type="paragraph" w:customStyle="1" w:styleId="5DE7A92C80B04D48AD03F8B6915A9F27">
    <w:name w:val="5DE7A92C80B04D48AD03F8B6915A9F27"/>
    <w:rsid w:val="00B80B97"/>
  </w:style>
  <w:style w:type="paragraph" w:customStyle="1" w:styleId="41B0911F8518482D818C7A6893B766F0">
    <w:name w:val="41B0911F8518482D818C7A6893B766F0"/>
    <w:rsid w:val="00B80B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C:\Users\mamam\AppData\Roaming\Microsoft\Templates\Logowear order form.dotx</Template>
  <TotalTime>0</TotalTime>
  <Pages>2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2021-11-08T03:07:00Z</dcterms:created>
  <dcterms:modified xsi:type="dcterms:W3CDTF">2021-11-08T14:57:00Z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